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AEA" w:rsidRDefault="00331A16" w:rsidP="00FE021D">
      <w:pPr>
        <w:bidi/>
        <w:jc w:val="center"/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</w:pPr>
      <w:r w:rsidRPr="00B51F8B">
        <w:rPr>
          <w:rFonts w:cs="B Titr" w:hint="cs"/>
          <w:rtl/>
          <w:lang w:bidi="fa-IR"/>
        </w:rPr>
        <w:t xml:space="preserve">مشخصات فردی فراگیران دوره ی آموزش </w:t>
      </w:r>
      <w:r w:rsidR="0074076F" w:rsidRPr="00B51F8B">
        <w:rPr>
          <w:rFonts w:ascii="IranNastaliq" w:hAnsi="IranNastaliq" w:cs="B Titr" w:hint="cs"/>
          <w:b/>
          <w:bCs/>
          <w:rtl/>
          <w:lang w:bidi="fa-IR"/>
        </w:rPr>
        <w:t>تخصصی ..............</w:t>
      </w:r>
      <w:r w:rsidR="00FE4495" w:rsidRPr="00B51F8B">
        <w:rPr>
          <w:rFonts w:ascii="IranNastaliq" w:hAnsi="IranNastaliq" w:cs="B Titr"/>
          <w:b/>
          <w:bCs/>
          <w:lang w:bidi="fa-IR"/>
        </w:rPr>
        <w:t xml:space="preserve"> 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 xml:space="preserve"> - </w:t>
      </w:r>
      <w:r w:rsidRPr="00B51F8B">
        <w:rPr>
          <w:rFonts w:ascii="IranNastaliq" w:hAnsi="IranNastaliq" w:cs="B Titr" w:hint="cs"/>
          <w:b/>
          <w:bCs/>
          <w:rtl/>
          <w:lang w:bidi="fa-IR"/>
        </w:rPr>
        <w:t xml:space="preserve">   جمعیت هلال احمر استان خراسان رضوی -  </w:t>
      </w:r>
      <w:r w:rsidR="0074076F" w:rsidRPr="00B51F8B">
        <w:rPr>
          <w:rFonts w:ascii="IranNastaliq" w:hAnsi="IranNastaliq" w:cs="B Titr" w:hint="cs"/>
          <w:b/>
          <w:bCs/>
          <w:rtl/>
          <w:lang w:bidi="fa-IR"/>
        </w:rPr>
        <w:t>....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>/</w:t>
      </w:r>
      <w:r w:rsidR="0074076F" w:rsidRPr="00B51F8B">
        <w:rPr>
          <w:rFonts w:ascii="IranNastaliq" w:hAnsi="IranNastaliq" w:cs="B Titr" w:hint="cs"/>
          <w:b/>
          <w:bCs/>
          <w:rtl/>
          <w:lang w:bidi="fa-IR"/>
        </w:rPr>
        <w:t>...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>/</w:t>
      </w:r>
      <w:r w:rsidR="00FE021D">
        <w:rPr>
          <w:rFonts w:ascii="IranNastaliq" w:hAnsi="IranNastaliq" w:cs="B Titr" w:hint="cs"/>
          <w:b/>
          <w:bCs/>
          <w:rtl/>
          <w:lang w:bidi="fa-IR"/>
        </w:rPr>
        <w:t>94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 xml:space="preserve"> لغایت </w:t>
      </w:r>
      <w:r w:rsidR="0074076F" w:rsidRPr="00B51F8B">
        <w:rPr>
          <w:rFonts w:ascii="IranNastaliq" w:hAnsi="IranNastaliq" w:cs="B Titr" w:hint="cs"/>
          <w:b/>
          <w:bCs/>
          <w:rtl/>
          <w:lang w:bidi="fa-IR"/>
        </w:rPr>
        <w:t>...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>/</w:t>
      </w:r>
      <w:r w:rsidR="0074076F" w:rsidRPr="00B51F8B">
        <w:rPr>
          <w:rFonts w:ascii="IranNastaliq" w:hAnsi="IranNastaliq" w:cs="B Titr" w:hint="cs"/>
          <w:b/>
          <w:bCs/>
          <w:rtl/>
          <w:lang w:bidi="fa-IR"/>
        </w:rPr>
        <w:t>...</w:t>
      </w:r>
      <w:r w:rsidR="00FE4495" w:rsidRPr="00B51F8B">
        <w:rPr>
          <w:rFonts w:ascii="IranNastaliq" w:hAnsi="IranNastaliq" w:cs="B Titr" w:hint="cs"/>
          <w:b/>
          <w:bCs/>
          <w:rtl/>
          <w:lang w:bidi="fa-IR"/>
        </w:rPr>
        <w:t>/</w:t>
      </w:r>
      <w:r w:rsidR="00FE021D">
        <w:rPr>
          <w:rFonts w:ascii="IranNastaliq" w:hAnsi="IranNastaliq" w:cs="B Titr" w:hint="cs"/>
          <w:b/>
          <w:bCs/>
          <w:rtl/>
          <w:lang w:bidi="fa-IR"/>
        </w:rPr>
        <w:t>94</w:t>
      </w:r>
    </w:p>
    <w:p w:rsidR="00ED398A" w:rsidRPr="005F0BB0" w:rsidRDefault="00313AEA" w:rsidP="003F7289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 w:hint="cs"/>
          <w:b/>
          <w:bCs/>
          <w:noProof/>
          <w:sz w:val="30"/>
          <w:szCs w:val="30"/>
          <w:rtl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9256032</wp:posOffset>
            </wp:positionH>
            <wp:positionV relativeFrom="paragraph">
              <wp:posOffset>-294689</wp:posOffset>
            </wp:positionV>
            <wp:extent cx="556384" cy="748145"/>
            <wp:effectExtent l="19050" t="0" r="0" b="0"/>
            <wp:wrapNone/>
            <wp:docPr id="1252" name="Picture 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83" cy="749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D398A" w:rsidRPr="00C72848">
        <w:rPr>
          <w:rFonts w:ascii="IranNastaliq" w:hAnsi="IranNastaliq" w:cs="B Titr" w:hint="cs"/>
          <w:b/>
          <w:bCs/>
          <w:sz w:val="22"/>
          <w:szCs w:val="22"/>
          <w:rtl/>
          <w:lang w:bidi="fa-IR"/>
        </w:rPr>
        <w:t xml:space="preserve">فرم شماره </w:t>
      </w:r>
      <w:r w:rsidR="003F7289">
        <w:rPr>
          <w:rFonts w:ascii="IranNastaliq" w:hAnsi="IranNastaliq" w:cs="B Titr" w:hint="cs"/>
          <w:b/>
          <w:bCs/>
          <w:sz w:val="22"/>
          <w:szCs w:val="22"/>
          <w:rtl/>
          <w:lang w:bidi="fa-IR"/>
        </w:rPr>
        <w:t>1</w:t>
      </w:r>
    </w:p>
    <w:p w:rsidR="005E29F8" w:rsidRPr="005F0BB0" w:rsidRDefault="004A1167" w:rsidP="00331A16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                                      </w:t>
      </w:r>
      <w:r w:rsidR="008B3195"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 </w:t>
      </w:r>
      <w:r w:rsidR="00EC6A37" w:rsidRPr="005F0BB0"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</w:t>
      </w:r>
      <w:r w:rsidR="008B31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</w:t>
      </w:r>
      <w:r w:rsidR="00EC6A37" w:rsidRPr="005F0BB0"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        </w:t>
      </w:r>
    </w:p>
    <w:tbl>
      <w:tblPr>
        <w:bidiVisual/>
        <w:tblW w:w="15529" w:type="dxa"/>
        <w:jc w:val="center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7"/>
        <w:gridCol w:w="1276"/>
        <w:gridCol w:w="1276"/>
        <w:gridCol w:w="1701"/>
        <w:gridCol w:w="1134"/>
        <w:gridCol w:w="1275"/>
        <w:gridCol w:w="1418"/>
        <w:gridCol w:w="765"/>
        <w:gridCol w:w="794"/>
        <w:gridCol w:w="1559"/>
        <w:gridCol w:w="1624"/>
      </w:tblGrid>
      <w:tr w:rsidR="00F05AF3" w:rsidRPr="00D207F1" w:rsidTr="003B12F1">
        <w:trPr>
          <w:cantSplit/>
          <w:trHeight w:val="480"/>
          <w:jc w:val="center"/>
        </w:trPr>
        <w:tc>
          <w:tcPr>
            <w:tcW w:w="540" w:type="dxa"/>
            <w:vMerge w:val="restart"/>
            <w:tcBorders>
              <w:top w:val="threeDEngrave" w:sz="24" w:space="0" w:color="auto"/>
              <w:left w:val="threeDEmboss" w:sz="24" w:space="0" w:color="auto"/>
              <w:right w:val="single" w:sz="12" w:space="0" w:color="auto"/>
            </w:tcBorders>
            <w:textDirection w:val="btLr"/>
            <w:vAlign w:val="center"/>
          </w:tcPr>
          <w:p w:rsidR="00F05AF3" w:rsidRPr="00D207F1" w:rsidRDefault="00F05AF3" w:rsidP="0055509D">
            <w:pPr>
              <w:bidi/>
              <w:ind w:left="113" w:right="113"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2167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  <w:lang w:bidi="fa-IR"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نام و نام خانوادگي</w:t>
            </w:r>
          </w:p>
        </w:tc>
        <w:tc>
          <w:tcPr>
            <w:tcW w:w="1276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نام پدر</w:t>
            </w:r>
          </w:p>
        </w:tc>
        <w:tc>
          <w:tcPr>
            <w:tcW w:w="1276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تارخ تولد</w:t>
            </w:r>
          </w:p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Pr="003B12F1">
              <w:rPr>
                <w:rFonts w:ascii="IranNastaliq" w:hAnsi="IranNastaliq" w:cs="B Titr"/>
                <w:b/>
                <w:bCs/>
                <w:sz w:val="18"/>
                <w:szCs w:val="18"/>
                <w:rtl/>
                <w:lang w:bidi="fa-IR"/>
              </w:rPr>
              <w:t>روز/ماه/سال</w:t>
            </w:r>
            <w:r w:rsidRPr="00D207F1">
              <w:rPr>
                <w:rFonts w:ascii="IranNastaliq" w:hAnsi="IranNastaliq" w:cs="B Titr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کد ملی</w:t>
            </w:r>
          </w:p>
        </w:tc>
        <w:tc>
          <w:tcPr>
            <w:tcW w:w="1134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شماره شناسنامه</w:t>
            </w:r>
          </w:p>
        </w:tc>
        <w:tc>
          <w:tcPr>
            <w:tcW w:w="127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3B12F1" w:rsidRDefault="003B12F1" w:rsidP="003B12F1">
            <w:pPr>
              <w:bidi/>
              <w:jc w:val="center"/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</w:pPr>
            <w:r w:rsidRPr="003B12F1">
              <w:rPr>
                <w:rFonts w:ascii="IranNastaliq" w:hAnsi="IranNastaliq" w:cs="B Titr" w:hint="cs"/>
                <w:b/>
                <w:bCs/>
                <w:sz w:val="20"/>
                <w:szCs w:val="20"/>
                <w:rtl/>
              </w:rPr>
              <w:t xml:space="preserve">آخرین مدرک </w:t>
            </w:r>
            <w:r w:rsidR="00F05AF3" w:rsidRPr="003B12F1"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  <w:t>تحصي</w:t>
            </w:r>
            <w:r w:rsidRPr="003B12F1">
              <w:rPr>
                <w:rFonts w:ascii="IranNastaliq" w:hAnsi="IranNastaliq" w:cs="B Titr" w:hint="cs"/>
                <w:b/>
                <w:bCs/>
                <w:sz w:val="20"/>
                <w:szCs w:val="20"/>
                <w:rtl/>
              </w:rPr>
              <w:t>لی</w:t>
            </w:r>
          </w:p>
        </w:tc>
        <w:tc>
          <w:tcPr>
            <w:tcW w:w="1418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رشته تحصيلي</w:t>
            </w:r>
          </w:p>
        </w:tc>
        <w:tc>
          <w:tcPr>
            <w:tcW w:w="1559" w:type="dxa"/>
            <w:gridSpan w:val="2"/>
            <w:tcBorders>
              <w:top w:val="threeDEngrav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5AF3" w:rsidRPr="004E1E9B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تاریخ صدور گواهینامه عمومی</w:t>
            </w:r>
          </w:p>
        </w:tc>
        <w:tc>
          <w:tcPr>
            <w:tcW w:w="1559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شهرستان</w:t>
            </w:r>
          </w:p>
        </w:tc>
        <w:tc>
          <w:tcPr>
            <w:tcW w:w="1624" w:type="dxa"/>
            <w:vMerge w:val="restart"/>
            <w:tcBorders>
              <w:top w:val="threeDEngrave" w:sz="24" w:space="0" w:color="auto"/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امضاء فراگیر</w:t>
            </w:r>
          </w:p>
        </w:tc>
      </w:tr>
      <w:tr w:rsidR="00F05AF3" w:rsidRPr="00D207F1" w:rsidTr="003B12F1">
        <w:trPr>
          <w:cantSplit/>
          <w:trHeight w:val="330"/>
          <w:jc w:val="center"/>
        </w:trPr>
        <w:tc>
          <w:tcPr>
            <w:tcW w:w="540" w:type="dxa"/>
            <w:vMerge/>
            <w:tcBorders>
              <w:left w:val="threeDEmboss" w:sz="2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05AF3" w:rsidRPr="00D207F1" w:rsidRDefault="00F05AF3" w:rsidP="0055509D">
            <w:pPr>
              <w:bidi/>
              <w:ind w:left="113" w:right="113"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Default="00F05AF3" w:rsidP="00B91ECE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5AF3" w:rsidRDefault="00F05AF3" w:rsidP="00B91ECE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امداد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Default="00F05AF3" w:rsidP="00B91ECE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نجات</w:t>
            </w:r>
          </w:p>
        </w:tc>
        <w:tc>
          <w:tcPr>
            <w:tcW w:w="1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AF3" w:rsidRDefault="00F05AF3" w:rsidP="00B91ECE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4" w:type="dxa"/>
            <w:vMerge/>
            <w:tcBorders>
              <w:left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F05AF3" w:rsidRPr="00D207F1" w:rsidRDefault="00F05AF3" w:rsidP="00B91ECE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top w:val="single" w:sz="12" w:space="0" w:color="auto"/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1</w:t>
            </w:r>
          </w:p>
        </w:tc>
        <w:tc>
          <w:tcPr>
            <w:tcW w:w="21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top w:val="single" w:sz="12" w:space="0" w:color="auto"/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2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3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4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5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6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7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8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9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  <w:t>10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11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12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13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14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05AF3" w:rsidRPr="00D207F1" w:rsidTr="003B12F1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D207F1" w:rsidRDefault="00F05AF3" w:rsidP="00BF27CE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 w:rsidRPr="00D207F1"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15</w:t>
            </w:r>
          </w:p>
        </w:tc>
        <w:tc>
          <w:tcPr>
            <w:tcW w:w="2167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bottom w:val="threeDEmboss" w:sz="24" w:space="0" w:color="auto"/>
              <w:right w:val="single" w:sz="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bottom w:val="threeDEmboss" w:sz="24" w:space="0" w:color="auto"/>
              <w:right w:val="threeDEngrave" w:sz="24" w:space="0" w:color="auto"/>
            </w:tcBorders>
            <w:vAlign w:val="center"/>
          </w:tcPr>
          <w:p w:rsidR="00F05AF3" w:rsidRPr="00B33E49" w:rsidRDefault="00F05AF3" w:rsidP="00B33E4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</w:tbl>
    <w:p w:rsidR="00410712" w:rsidRDefault="00410712">
      <w:pPr>
        <w:bidi/>
      </w:pPr>
    </w:p>
    <w:tbl>
      <w:tblPr>
        <w:bidiVisual/>
        <w:tblW w:w="15848" w:type="dxa"/>
        <w:jc w:val="center"/>
        <w:tblInd w:w="234" w:type="dxa"/>
        <w:tblLayout w:type="fixed"/>
        <w:tblLook w:val="01E0"/>
      </w:tblPr>
      <w:tblGrid>
        <w:gridCol w:w="6095"/>
        <w:gridCol w:w="284"/>
        <w:gridCol w:w="2924"/>
        <w:gridCol w:w="2746"/>
        <w:gridCol w:w="3799"/>
      </w:tblGrid>
      <w:tr w:rsidR="00820123" w:rsidRPr="00990697" w:rsidTr="00044D66">
        <w:trPr>
          <w:trHeight w:val="1433"/>
          <w:jc w:val="center"/>
        </w:trPr>
        <w:tc>
          <w:tcPr>
            <w:tcW w:w="6095" w:type="dxa"/>
          </w:tcPr>
          <w:p w:rsidR="00820123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  <w:p w:rsidR="00820123" w:rsidRPr="00BF27CE" w:rsidRDefault="00820123" w:rsidP="00763F7C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نام و نام خانوادگي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مسئول پذیرش: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نام و نام خانوادگی  </w:t>
            </w:r>
            <w:r w:rsidR="00763F7C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رئیس اداره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آموزش تخصصی </w:t>
            </w:r>
            <w:r w:rsidR="00763F7C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استان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:</w:t>
            </w:r>
          </w:p>
          <w:p w:rsidR="00820123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  <w:p w:rsidR="00820123" w:rsidRPr="00BF27CE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ء                                           </w:t>
            </w:r>
            <w:r w:rsidR="00484171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 امضاء</w:t>
            </w:r>
          </w:p>
        </w:tc>
        <w:tc>
          <w:tcPr>
            <w:tcW w:w="284" w:type="dxa"/>
          </w:tcPr>
          <w:p w:rsidR="00820123" w:rsidRPr="009B185C" w:rsidRDefault="00820123" w:rsidP="00044D66">
            <w:pPr>
              <w:bidi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24" w:type="dxa"/>
            <w:vAlign w:val="center"/>
          </w:tcPr>
          <w:p w:rsidR="00820123" w:rsidRPr="00BF27CE" w:rsidRDefault="00820123" w:rsidP="00CF0570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ناظر </w:t>
            </w:r>
            <w:r w:rsidR="00CF0570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موسسه آموزش عالی علمی کاربردی هلال ایران</w:t>
            </w:r>
          </w:p>
          <w:p w:rsidR="00820123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  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</w:t>
            </w:r>
          </w:p>
          <w:p w:rsidR="00820123" w:rsidRPr="00BF27CE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امضاء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</w:t>
            </w:r>
          </w:p>
        </w:tc>
        <w:tc>
          <w:tcPr>
            <w:tcW w:w="2746" w:type="dxa"/>
            <w:vAlign w:val="center"/>
          </w:tcPr>
          <w:p w:rsidR="00820123" w:rsidRPr="00BF27CE" w:rsidRDefault="00820123" w:rsidP="00484171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</w:t>
            </w:r>
            <w:r w:rsidR="00484171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رئیس مرکز علمی-کاریردی استان</w:t>
            </w:r>
          </w:p>
          <w:p w:rsidR="00820123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</w:t>
            </w:r>
          </w:p>
          <w:p w:rsidR="00820123" w:rsidRPr="00BF27CE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امضاء</w:t>
            </w:r>
          </w:p>
        </w:tc>
        <w:tc>
          <w:tcPr>
            <w:tcW w:w="3799" w:type="dxa"/>
            <w:vAlign w:val="center"/>
          </w:tcPr>
          <w:p w:rsidR="00820123" w:rsidRPr="00BF27CE" w:rsidRDefault="00820123" w:rsidP="00484171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</w:t>
            </w:r>
            <w:r w:rsidR="00484171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معاون امداد و نجات استان</w:t>
            </w:r>
          </w:p>
          <w:p w:rsidR="00820123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                                           </w:t>
            </w:r>
          </w:p>
          <w:p w:rsidR="00820123" w:rsidRPr="00BF27CE" w:rsidRDefault="00820123" w:rsidP="00044D66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ء</w:t>
            </w:r>
          </w:p>
        </w:tc>
      </w:tr>
    </w:tbl>
    <w:p w:rsidR="003B12F1" w:rsidRDefault="003B12F1" w:rsidP="007F71FA">
      <w:pPr>
        <w:bidi/>
        <w:jc w:val="center"/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</w:pPr>
      <w:r w:rsidRPr="00B51F8B">
        <w:rPr>
          <w:rFonts w:cs="B Titr" w:hint="cs"/>
          <w:rtl/>
          <w:lang w:bidi="fa-IR"/>
        </w:rPr>
        <w:lastRenderedPageBreak/>
        <w:t xml:space="preserve">مشخصات فردی فراگیران دوره ی آموزش </w:t>
      </w:r>
      <w:r w:rsidRPr="00B51F8B">
        <w:rPr>
          <w:rFonts w:ascii="IranNastaliq" w:hAnsi="IranNastaliq" w:cs="B Titr" w:hint="cs"/>
          <w:b/>
          <w:bCs/>
          <w:rtl/>
          <w:lang w:bidi="fa-IR"/>
        </w:rPr>
        <w:t>تخصصی ..............</w:t>
      </w:r>
      <w:r w:rsidRPr="00B51F8B">
        <w:rPr>
          <w:rFonts w:ascii="IranNastaliq" w:hAnsi="IranNastaliq" w:cs="B Titr"/>
          <w:b/>
          <w:bCs/>
          <w:lang w:bidi="fa-IR"/>
        </w:rPr>
        <w:t xml:space="preserve"> </w:t>
      </w:r>
      <w:r w:rsidRPr="00B51F8B">
        <w:rPr>
          <w:rFonts w:ascii="IranNastaliq" w:hAnsi="IranNastaliq" w:cs="B Titr" w:hint="cs"/>
          <w:b/>
          <w:bCs/>
          <w:rtl/>
          <w:lang w:bidi="fa-IR"/>
        </w:rPr>
        <w:t xml:space="preserve"> -    جمعیت هلال احمر استان خراسان رضوی -  ..../.../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  <w:r w:rsidRPr="00B51F8B">
        <w:rPr>
          <w:rFonts w:ascii="IranNastaliq" w:hAnsi="IranNastaliq" w:cs="B Titr" w:hint="cs"/>
          <w:b/>
          <w:bCs/>
          <w:rtl/>
          <w:lang w:bidi="fa-IR"/>
        </w:rPr>
        <w:t xml:space="preserve"> لغایت .../.../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</w:p>
    <w:p w:rsidR="003B12F1" w:rsidRPr="005F0BB0" w:rsidRDefault="003B12F1" w:rsidP="003B12F1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 w:hint="cs"/>
          <w:b/>
          <w:bCs/>
          <w:noProof/>
          <w:sz w:val="30"/>
          <w:szCs w:val="30"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9256032</wp:posOffset>
            </wp:positionH>
            <wp:positionV relativeFrom="paragraph">
              <wp:posOffset>-294689</wp:posOffset>
            </wp:positionV>
            <wp:extent cx="556384" cy="748145"/>
            <wp:effectExtent l="19050" t="0" r="0" b="0"/>
            <wp:wrapNone/>
            <wp:docPr id="4" name="Picture 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83" cy="749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72848">
        <w:rPr>
          <w:rFonts w:ascii="IranNastaliq" w:hAnsi="IranNastaliq" w:cs="B Titr" w:hint="cs"/>
          <w:b/>
          <w:bCs/>
          <w:sz w:val="22"/>
          <w:szCs w:val="22"/>
          <w:rtl/>
          <w:lang w:bidi="fa-IR"/>
        </w:rPr>
        <w:t xml:space="preserve">فرم شماره </w:t>
      </w:r>
      <w:r>
        <w:rPr>
          <w:rFonts w:ascii="IranNastaliq" w:hAnsi="IranNastaliq" w:cs="B Titr" w:hint="cs"/>
          <w:b/>
          <w:bCs/>
          <w:sz w:val="22"/>
          <w:szCs w:val="22"/>
          <w:rtl/>
          <w:lang w:bidi="fa-IR"/>
        </w:rPr>
        <w:t>1</w:t>
      </w:r>
    </w:p>
    <w:p w:rsidR="003B12F1" w:rsidRPr="005F0BB0" w:rsidRDefault="003B12F1" w:rsidP="003B12F1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                                      </w:t>
      </w:r>
      <w:r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 </w:t>
      </w:r>
      <w:r w:rsidRPr="005F0BB0"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</w:t>
      </w:r>
      <w:r w:rsidRPr="005F0BB0">
        <w:rPr>
          <w:rFonts w:ascii="IranNastaliq" w:hAnsi="IranNastaliq" w:cs="B Titr"/>
          <w:b/>
          <w:bCs/>
          <w:sz w:val="30"/>
          <w:szCs w:val="30"/>
          <w:lang w:bidi="fa-IR"/>
        </w:rPr>
        <w:t xml:space="preserve">           </w:t>
      </w:r>
    </w:p>
    <w:tbl>
      <w:tblPr>
        <w:bidiVisual/>
        <w:tblW w:w="15529" w:type="dxa"/>
        <w:jc w:val="center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7"/>
        <w:gridCol w:w="1276"/>
        <w:gridCol w:w="1276"/>
        <w:gridCol w:w="1701"/>
        <w:gridCol w:w="1134"/>
        <w:gridCol w:w="1275"/>
        <w:gridCol w:w="1418"/>
        <w:gridCol w:w="765"/>
        <w:gridCol w:w="794"/>
        <w:gridCol w:w="1559"/>
        <w:gridCol w:w="1624"/>
      </w:tblGrid>
      <w:tr w:rsidR="003B12F1" w:rsidRPr="00D207F1" w:rsidTr="005E7EA4">
        <w:trPr>
          <w:cantSplit/>
          <w:trHeight w:val="480"/>
          <w:jc w:val="center"/>
        </w:trPr>
        <w:tc>
          <w:tcPr>
            <w:tcW w:w="540" w:type="dxa"/>
            <w:vMerge w:val="restart"/>
            <w:tcBorders>
              <w:top w:val="threeDEngrave" w:sz="24" w:space="0" w:color="auto"/>
              <w:left w:val="threeDEmboss" w:sz="24" w:space="0" w:color="auto"/>
              <w:right w:val="single" w:sz="12" w:space="0" w:color="auto"/>
            </w:tcBorders>
            <w:textDirection w:val="btLr"/>
            <w:vAlign w:val="center"/>
          </w:tcPr>
          <w:p w:rsidR="003B12F1" w:rsidRPr="00D207F1" w:rsidRDefault="003B12F1" w:rsidP="005E7EA4">
            <w:pPr>
              <w:bidi/>
              <w:ind w:left="113" w:right="113"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2167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  <w:lang w:bidi="fa-IR"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نام و نام خانوادگي</w:t>
            </w:r>
          </w:p>
        </w:tc>
        <w:tc>
          <w:tcPr>
            <w:tcW w:w="1276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نام پدر</w:t>
            </w:r>
          </w:p>
        </w:tc>
        <w:tc>
          <w:tcPr>
            <w:tcW w:w="1276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تارخ تولد</w:t>
            </w:r>
          </w:p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Pr="003B12F1">
              <w:rPr>
                <w:rFonts w:ascii="IranNastaliq" w:hAnsi="IranNastaliq" w:cs="B Titr"/>
                <w:b/>
                <w:bCs/>
                <w:sz w:val="18"/>
                <w:szCs w:val="18"/>
                <w:rtl/>
                <w:lang w:bidi="fa-IR"/>
              </w:rPr>
              <w:t>روز/ماه/سال</w:t>
            </w:r>
            <w:r w:rsidRPr="00D207F1">
              <w:rPr>
                <w:rFonts w:ascii="IranNastaliq" w:hAnsi="IranNastaliq" w:cs="B Titr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کد ملی</w:t>
            </w:r>
          </w:p>
        </w:tc>
        <w:tc>
          <w:tcPr>
            <w:tcW w:w="1134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شماره شناسنامه</w:t>
            </w:r>
          </w:p>
        </w:tc>
        <w:tc>
          <w:tcPr>
            <w:tcW w:w="127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3B12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</w:pPr>
            <w:r w:rsidRPr="003B12F1">
              <w:rPr>
                <w:rFonts w:ascii="IranNastaliq" w:hAnsi="IranNastaliq" w:cs="B Titr" w:hint="cs"/>
                <w:b/>
                <w:bCs/>
                <w:sz w:val="20"/>
                <w:szCs w:val="20"/>
                <w:rtl/>
              </w:rPr>
              <w:t xml:space="preserve">آخرین مدرک </w:t>
            </w:r>
            <w:r w:rsidRPr="003B12F1">
              <w:rPr>
                <w:rFonts w:ascii="IranNastaliq" w:hAnsi="IranNastaliq" w:cs="B Titr"/>
                <w:b/>
                <w:bCs/>
                <w:sz w:val="20"/>
                <w:szCs w:val="20"/>
                <w:rtl/>
              </w:rPr>
              <w:t>تحصي</w:t>
            </w:r>
            <w:r w:rsidRPr="003B12F1">
              <w:rPr>
                <w:rFonts w:ascii="IranNastaliq" w:hAnsi="IranNastaliq" w:cs="B Titr" w:hint="cs"/>
                <w:b/>
                <w:bCs/>
                <w:sz w:val="20"/>
                <w:szCs w:val="20"/>
                <w:rtl/>
              </w:rPr>
              <w:t>لی</w:t>
            </w:r>
          </w:p>
        </w:tc>
        <w:tc>
          <w:tcPr>
            <w:tcW w:w="1418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  <w:t>رشته تحصيلي</w:t>
            </w:r>
          </w:p>
        </w:tc>
        <w:tc>
          <w:tcPr>
            <w:tcW w:w="1559" w:type="dxa"/>
            <w:gridSpan w:val="2"/>
            <w:tcBorders>
              <w:top w:val="threeDEngrav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B12F1" w:rsidRPr="004E1E9B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تاریخ صدور گواهینامه عمومی</w:t>
            </w:r>
          </w:p>
        </w:tc>
        <w:tc>
          <w:tcPr>
            <w:tcW w:w="1559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شهرستان</w:t>
            </w:r>
          </w:p>
        </w:tc>
        <w:tc>
          <w:tcPr>
            <w:tcW w:w="1624" w:type="dxa"/>
            <w:vMerge w:val="restart"/>
            <w:tcBorders>
              <w:top w:val="threeDEngrave" w:sz="24" w:space="0" w:color="auto"/>
              <w:left w:val="single" w:sz="12" w:space="0" w:color="auto"/>
              <w:right w:val="threeDEngrave" w:sz="24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  <w:r w:rsidRPr="00D207F1"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امضاء فراگیر</w:t>
            </w:r>
          </w:p>
        </w:tc>
      </w:tr>
      <w:tr w:rsidR="003B12F1" w:rsidRPr="00D207F1" w:rsidTr="005E7EA4">
        <w:trPr>
          <w:cantSplit/>
          <w:trHeight w:val="330"/>
          <w:jc w:val="center"/>
        </w:trPr>
        <w:tc>
          <w:tcPr>
            <w:tcW w:w="540" w:type="dxa"/>
            <w:vMerge/>
            <w:tcBorders>
              <w:left w:val="threeDEmboss" w:sz="24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B12F1" w:rsidRPr="00D207F1" w:rsidRDefault="003B12F1" w:rsidP="005E7EA4">
            <w:pPr>
              <w:bidi/>
              <w:ind w:left="113" w:right="113"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Default="003B12F1" w:rsidP="005E7EA4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B12F1" w:rsidRDefault="003B12F1" w:rsidP="005E7EA4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امداد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Default="003B12F1" w:rsidP="005E7EA4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  <w:t>نجات</w:t>
            </w:r>
          </w:p>
        </w:tc>
        <w:tc>
          <w:tcPr>
            <w:tcW w:w="1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12F1" w:rsidRDefault="003B12F1" w:rsidP="005E7EA4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4" w:type="dxa"/>
            <w:vMerge/>
            <w:tcBorders>
              <w:left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3B12F1" w:rsidRPr="00D207F1" w:rsidRDefault="003B12F1" w:rsidP="005E7EA4">
            <w:pPr>
              <w:bidi/>
              <w:jc w:val="center"/>
              <w:rPr>
                <w:rFonts w:ascii="IranNastaliq" w:hAnsi="IranNastaliq" w:cs="B Titr" w:hint="cs"/>
                <w:b/>
                <w:bCs/>
                <w:sz w:val="22"/>
                <w:szCs w:val="22"/>
                <w:rtl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top w:val="single" w:sz="12" w:space="0" w:color="auto"/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16</w:t>
            </w:r>
          </w:p>
        </w:tc>
        <w:tc>
          <w:tcPr>
            <w:tcW w:w="21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top w:val="single" w:sz="12" w:space="0" w:color="auto"/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17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18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19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20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21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22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23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24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25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26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27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28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29</w:t>
            </w:r>
          </w:p>
        </w:tc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  <w:tr w:rsidR="00F81DE8" w:rsidRPr="00D207F1" w:rsidTr="005E7EA4">
        <w:trPr>
          <w:trHeight w:val="440"/>
          <w:jc w:val="center"/>
        </w:trPr>
        <w:tc>
          <w:tcPr>
            <w:tcW w:w="540" w:type="dxa"/>
            <w:tcBorders>
              <w:left w:val="threeDEmboss" w:sz="24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D207F1" w:rsidRDefault="00F81DE8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30</w:t>
            </w:r>
          </w:p>
        </w:tc>
        <w:tc>
          <w:tcPr>
            <w:tcW w:w="2167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lang w:bidi="fa-IR"/>
              </w:rPr>
            </w:pPr>
          </w:p>
        </w:tc>
        <w:tc>
          <w:tcPr>
            <w:tcW w:w="765" w:type="dxa"/>
            <w:tcBorders>
              <w:left w:val="single" w:sz="12" w:space="0" w:color="auto"/>
              <w:bottom w:val="threeDEmboss" w:sz="24" w:space="0" w:color="auto"/>
              <w:right w:val="single" w:sz="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794" w:type="dxa"/>
            <w:tcBorders>
              <w:left w:val="single" w:sz="4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1624" w:type="dxa"/>
            <w:tcBorders>
              <w:left w:val="single" w:sz="12" w:space="0" w:color="auto"/>
              <w:bottom w:val="threeDEmboss" w:sz="24" w:space="0" w:color="auto"/>
              <w:right w:val="threeDEngrave" w:sz="24" w:space="0" w:color="auto"/>
            </w:tcBorders>
            <w:vAlign w:val="center"/>
          </w:tcPr>
          <w:p w:rsidR="00F81DE8" w:rsidRPr="00B33E49" w:rsidRDefault="00F81DE8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</w:tr>
    </w:tbl>
    <w:p w:rsidR="003B12F1" w:rsidRDefault="003B12F1" w:rsidP="003B12F1">
      <w:pPr>
        <w:bidi/>
      </w:pPr>
    </w:p>
    <w:tbl>
      <w:tblPr>
        <w:bidiVisual/>
        <w:tblW w:w="15848" w:type="dxa"/>
        <w:jc w:val="center"/>
        <w:tblInd w:w="234" w:type="dxa"/>
        <w:tblLayout w:type="fixed"/>
        <w:tblLook w:val="01E0"/>
      </w:tblPr>
      <w:tblGrid>
        <w:gridCol w:w="6095"/>
        <w:gridCol w:w="284"/>
        <w:gridCol w:w="2924"/>
        <w:gridCol w:w="2746"/>
        <w:gridCol w:w="3799"/>
      </w:tblGrid>
      <w:tr w:rsidR="003B12F1" w:rsidRPr="00990697" w:rsidTr="005E7EA4">
        <w:trPr>
          <w:trHeight w:val="1433"/>
          <w:jc w:val="center"/>
        </w:trPr>
        <w:tc>
          <w:tcPr>
            <w:tcW w:w="6095" w:type="dxa"/>
          </w:tcPr>
          <w:p w:rsidR="003B12F1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نام و نام خانوادگي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مسئول پذیرش: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نام و نام خانوادگی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رئیس اداره آموزش تخصصی استان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:</w:t>
            </w:r>
          </w:p>
          <w:p w:rsidR="003B12F1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ء                                         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 امضاء</w:t>
            </w:r>
          </w:p>
        </w:tc>
        <w:tc>
          <w:tcPr>
            <w:tcW w:w="284" w:type="dxa"/>
          </w:tcPr>
          <w:p w:rsidR="003B12F1" w:rsidRPr="009B185C" w:rsidRDefault="003B12F1" w:rsidP="005E7EA4">
            <w:pPr>
              <w:bidi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24" w:type="dxa"/>
            <w:vAlign w:val="center"/>
          </w:tcPr>
          <w:p w:rsidR="003B12F1" w:rsidRPr="00BF27CE" w:rsidRDefault="003B12F1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ناظر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موسسه آموزش عالی علمی کاربردی هلال ایران</w:t>
            </w:r>
          </w:p>
          <w:p w:rsidR="003B12F1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  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</w:t>
            </w:r>
          </w:p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امضاء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</w:t>
            </w:r>
          </w:p>
        </w:tc>
        <w:tc>
          <w:tcPr>
            <w:tcW w:w="2746" w:type="dxa"/>
            <w:vAlign w:val="center"/>
          </w:tcPr>
          <w:p w:rsidR="003B12F1" w:rsidRPr="00BF27CE" w:rsidRDefault="003B12F1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رئیس مرکز علمی-کاریردی استان</w:t>
            </w:r>
          </w:p>
          <w:p w:rsidR="003B12F1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</w:t>
            </w:r>
          </w:p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امضاء</w:t>
            </w:r>
          </w:p>
        </w:tc>
        <w:tc>
          <w:tcPr>
            <w:tcW w:w="3799" w:type="dxa"/>
            <w:vAlign w:val="center"/>
          </w:tcPr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نام و نام خانوادگي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معاون امداد و نجات استان</w:t>
            </w:r>
          </w:p>
          <w:p w:rsidR="003B12F1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                                                                        </w:t>
            </w:r>
          </w:p>
          <w:p w:rsidR="003B12F1" w:rsidRPr="00BF27CE" w:rsidRDefault="003B12F1" w:rsidP="005E7EA4">
            <w:pPr>
              <w:bidi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                 </w:t>
            </w:r>
            <w:r w:rsidRPr="00BF27CE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امضا</w:t>
            </w:r>
            <w:r w:rsidRPr="00BF27CE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ء</w:t>
            </w:r>
          </w:p>
        </w:tc>
      </w:tr>
    </w:tbl>
    <w:p w:rsidR="00C81D2B" w:rsidRDefault="00E216AB" w:rsidP="007F71FA">
      <w:pPr>
        <w:bidi/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</w:pPr>
      <w:r>
        <w:rPr>
          <w:rFonts w:ascii="IranNastaliq" w:hAnsi="IranNastaliq" w:cs="B Titr"/>
          <w:b/>
          <w:bCs/>
          <w:sz w:val="30"/>
          <w:szCs w:val="30"/>
          <w:rtl/>
          <w:lang w:bidi="fa-IR"/>
        </w:rPr>
        <w:br w:type="page"/>
      </w:r>
      <w:r w:rsidR="001F512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lastRenderedPageBreak/>
        <w:t xml:space="preserve">         </w:t>
      </w:r>
      <w:r w:rsidR="008B31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</w:t>
      </w:r>
      <w:r w:rsidR="00F81DE8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</w:t>
      </w:r>
      <w:r w:rsidR="00F90B41" w:rsidRPr="00C03404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</w:t>
      </w:r>
      <w:r w:rsidR="00C81D2B" w:rsidRPr="00F81DE8">
        <w:rPr>
          <w:rFonts w:ascii="IranNastaliq" w:hAnsi="IranNastaliq" w:cs="B Titr"/>
          <w:b/>
          <w:bCs/>
          <w:rtl/>
          <w:lang w:bidi="fa-IR"/>
        </w:rPr>
        <w:t>ليست حضور و غياب فراگيران دوره</w:t>
      </w:r>
      <w:r w:rsidR="00BC282A" w:rsidRPr="00F81DE8">
        <w:rPr>
          <w:rFonts w:ascii="IranNastaliq" w:hAnsi="IranNastaliq" w:cs="B Titr" w:hint="cs"/>
          <w:b/>
          <w:bCs/>
          <w:rtl/>
          <w:lang w:bidi="fa-IR"/>
        </w:rPr>
        <w:t xml:space="preserve"> </w:t>
      </w:r>
      <w:r w:rsidR="0074076F" w:rsidRPr="00F81DE8">
        <w:rPr>
          <w:rFonts w:ascii="IranNastaliq" w:hAnsi="IranNastaliq" w:cs="B Titr" w:hint="cs"/>
          <w:b/>
          <w:bCs/>
          <w:rtl/>
          <w:lang w:bidi="fa-IR"/>
        </w:rPr>
        <w:t>تخصصی ....................</w:t>
      </w:r>
      <w:r w:rsidR="001F512F" w:rsidRPr="00F81DE8">
        <w:rPr>
          <w:rFonts w:ascii="IranNastaliq" w:hAnsi="IranNastaliq" w:cs="B Titr"/>
          <w:b/>
          <w:bCs/>
          <w:lang w:bidi="fa-IR"/>
        </w:rPr>
        <w:t xml:space="preserve"> 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 xml:space="preserve"> - </w:t>
      </w:r>
      <w:r w:rsidR="00F81DE8" w:rsidRPr="00F81DE8">
        <w:rPr>
          <w:rFonts w:ascii="IranNastaliq" w:hAnsi="IranNastaliq" w:cs="B Titr" w:hint="cs"/>
          <w:b/>
          <w:bCs/>
          <w:rtl/>
          <w:lang w:bidi="fa-IR"/>
        </w:rPr>
        <w:t xml:space="preserve">جمعيت هلال احمر استان خراسان رضوي- </w:t>
      </w:r>
      <w:r w:rsidR="0074076F" w:rsidRPr="00F81DE8">
        <w:rPr>
          <w:rFonts w:ascii="IranNastaliq" w:hAnsi="IranNastaliq" w:cs="B Titr" w:hint="cs"/>
          <w:b/>
          <w:bCs/>
          <w:rtl/>
          <w:lang w:bidi="fa-IR"/>
        </w:rPr>
        <w:t>...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>/</w:t>
      </w:r>
      <w:r w:rsidR="0074076F" w:rsidRPr="00F81DE8">
        <w:rPr>
          <w:rFonts w:ascii="IranNastaliq" w:hAnsi="IranNastaliq" w:cs="B Titr" w:hint="cs"/>
          <w:b/>
          <w:bCs/>
          <w:rtl/>
          <w:lang w:bidi="fa-IR"/>
        </w:rPr>
        <w:t>...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>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 xml:space="preserve"> لغایت </w:t>
      </w:r>
      <w:r w:rsidR="0074076F" w:rsidRPr="00F81DE8">
        <w:rPr>
          <w:rFonts w:ascii="IranNastaliq" w:hAnsi="IranNastaliq" w:cs="B Titr" w:hint="cs"/>
          <w:b/>
          <w:bCs/>
          <w:rtl/>
          <w:lang w:bidi="fa-IR"/>
        </w:rPr>
        <w:t>...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>/</w:t>
      </w:r>
      <w:r w:rsidR="0074076F" w:rsidRPr="00F81DE8">
        <w:rPr>
          <w:rFonts w:ascii="IranNastaliq" w:hAnsi="IranNastaliq" w:cs="B Titr" w:hint="cs"/>
          <w:b/>
          <w:bCs/>
          <w:rtl/>
          <w:lang w:bidi="fa-IR"/>
        </w:rPr>
        <w:t>...</w:t>
      </w:r>
      <w:r w:rsidR="001F512F" w:rsidRPr="00F81DE8">
        <w:rPr>
          <w:rFonts w:ascii="IranNastaliq" w:hAnsi="IranNastaliq" w:cs="B Titr" w:hint="cs"/>
          <w:b/>
          <w:bCs/>
          <w:rtl/>
          <w:lang w:bidi="fa-IR"/>
        </w:rPr>
        <w:t>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  <w:r w:rsidR="00AA6BA9" w:rsidRPr="00F81DE8">
        <w:rPr>
          <w:rFonts w:ascii="IranNastaliq" w:hAnsi="IranNastaliq" w:cs="B Titr" w:hint="cs"/>
          <w:b/>
          <w:bCs/>
          <w:rtl/>
          <w:lang w:bidi="fa-IR"/>
        </w:rPr>
        <w:t xml:space="preserve"> </w:t>
      </w:r>
      <w:r w:rsidR="00D7032A" w:rsidRPr="00F81DE8">
        <w:rPr>
          <w:rFonts w:ascii="IranNastaliq" w:hAnsi="IranNastaliq" w:cs="B Titr" w:hint="cs"/>
          <w:b/>
          <w:bCs/>
          <w:rtl/>
          <w:lang w:bidi="fa-IR"/>
        </w:rPr>
        <w:t xml:space="preserve">    </w:t>
      </w:r>
      <w:r w:rsidR="00C81D2B" w:rsidRPr="00F81DE8">
        <w:rPr>
          <w:rFonts w:ascii="IranNastaliq" w:hAnsi="IranNastaliq" w:cs="B Titr" w:hint="cs"/>
          <w:b/>
          <w:bCs/>
          <w:rtl/>
          <w:lang w:bidi="fa-IR"/>
        </w:rPr>
        <w:t xml:space="preserve">     </w:t>
      </w:r>
      <w:r w:rsidR="00C81D2B" w:rsidRPr="00F81DE8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 xml:space="preserve">     </w:t>
      </w:r>
      <w:r w:rsidR="00C81D2B" w:rsidRPr="00F81DE8">
        <w:rPr>
          <w:rFonts w:ascii="IranNastaliq" w:hAnsi="IranNastaliq" w:cs="B Titr"/>
          <w:b/>
          <w:bCs/>
          <w:sz w:val="20"/>
          <w:szCs w:val="20"/>
          <w:rtl/>
          <w:lang w:bidi="fa-IR"/>
        </w:rPr>
        <w:t xml:space="preserve">    </w:t>
      </w:r>
      <w:r w:rsidR="00C81D2B" w:rsidRPr="00C03404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 xml:space="preserve">فرم شماره  </w:t>
      </w:r>
      <w:r w:rsidR="003F7289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>2</w:t>
      </w:r>
    </w:p>
    <w:p w:rsidR="00F81DE8" w:rsidRDefault="009B1F93" w:rsidP="00F81DE8">
      <w:pPr>
        <w:bidi/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</w:pPr>
      <w:r>
        <w:rPr>
          <w:rFonts w:ascii="IranNastaliq" w:hAnsi="IranNastaliq" w:cs="B Titr" w:hint="cs"/>
          <w:b/>
          <w:bCs/>
          <w:noProof/>
          <w:sz w:val="20"/>
          <w:szCs w:val="20"/>
          <w:rtl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-344170</wp:posOffset>
            </wp:positionV>
            <wp:extent cx="523875" cy="695325"/>
            <wp:effectExtent l="19050" t="0" r="9525" b="0"/>
            <wp:wrapNone/>
            <wp:docPr id="1257" name="Picture 1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1F93" w:rsidRPr="00C03404" w:rsidRDefault="009B1F93" w:rsidP="009B1F93">
      <w:pPr>
        <w:bidi/>
        <w:rPr>
          <w:rFonts w:ascii="IranNastaliq" w:hAnsi="IranNastaliq" w:cs="B Titr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2"/>
        <w:gridCol w:w="2268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</w:tblGrid>
      <w:tr w:rsidR="00C928C7" w:rsidRPr="00633A4F" w:rsidTr="00633A4F">
        <w:tc>
          <w:tcPr>
            <w:tcW w:w="482" w:type="dxa"/>
            <w:vMerge w:val="restart"/>
            <w:textDirection w:val="btLr"/>
          </w:tcPr>
          <w:p w:rsidR="00C928C7" w:rsidRPr="00633A4F" w:rsidRDefault="00C928C7" w:rsidP="00633A4F">
            <w:pPr>
              <w:ind w:left="113" w:right="113"/>
              <w:jc w:val="center"/>
              <w:rPr>
                <w:rFonts w:ascii="IranNastaliq" w:hAnsi="IranNastaliq" w:cs="B Zar"/>
                <w:b/>
                <w:bCs/>
                <w:rtl/>
                <w:lang w:bidi="fa-IR"/>
              </w:rPr>
            </w:pPr>
            <w:r w:rsidRPr="00633A4F">
              <w:rPr>
                <w:rFonts w:ascii="IranNastaliq" w:hAnsi="IranNastaliq" w:cs="B Zar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  <w:r w:rsidRPr="00633A4F">
              <w:rPr>
                <w:rFonts w:ascii="IranNastaliq" w:hAnsi="IranNastaliq" w:cs="B Zar" w:hint="cs"/>
                <w:b/>
                <w:bCs/>
                <w:sz w:val="30"/>
                <w:szCs w:val="3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</w:t>
            </w:r>
            <w:r w:rsidRPr="00633A4F">
              <w:rPr>
                <w:rFonts w:ascii="IranNastaliq" w:hAnsi="IranNastaliq" w:cs="B Zar" w:hint="cs"/>
                <w:b/>
                <w:bCs/>
                <w:sz w:val="22"/>
                <w:szCs w:val="22"/>
                <w:rtl/>
                <w:lang w:bidi="fa-IR"/>
              </w:rPr>
              <w:t xml:space="preserve">ردیف          </w:t>
            </w:r>
            <w:r w:rsidRPr="00633A4F">
              <w:rPr>
                <w:rFonts w:ascii="IranNastaliq" w:hAnsi="IranNastaliq" w:cs="B Zar" w:hint="cs"/>
                <w:b/>
                <w:bCs/>
                <w:sz w:val="30"/>
                <w:szCs w:val="3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  <w:r w:rsidRPr="00633A4F">
              <w:rPr>
                <w:rFonts w:ascii="IranNastaliq" w:hAnsi="IranNastaliq" w:cs="B Zar"/>
                <w:b/>
                <w:bCs/>
                <w:rtl/>
                <w:lang w:bidi="fa-IR"/>
              </w:rPr>
              <w:t>يف</w:t>
            </w:r>
          </w:p>
        </w:tc>
        <w:tc>
          <w:tcPr>
            <w:tcW w:w="2268" w:type="dxa"/>
            <w:vMerge w:val="restart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rtl/>
                <w:lang w:bidi="fa-IR"/>
              </w:rPr>
              <w:t>نام ونام خانوادگي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</w:tr>
      <w:tr w:rsidR="00C928C7" w:rsidRPr="00633A4F" w:rsidTr="00633A4F">
        <w:tc>
          <w:tcPr>
            <w:tcW w:w="482" w:type="dxa"/>
            <w:vMerge/>
            <w:textDirection w:val="tbRl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68" w:type="dxa"/>
            <w:vMerge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C928C7" w:rsidRPr="00633A4F" w:rsidRDefault="00C928C7" w:rsidP="00633A4F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2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3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4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5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6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7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8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9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11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12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13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14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185D0A" w:rsidRPr="00633A4F" w:rsidTr="00E252B9">
        <w:tc>
          <w:tcPr>
            <w:tcW w:w="482" w:type="dxa"/>
            <w:vAlign w:val="center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633A4F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15</w:t>
            </w:r>
          </w:p>
        </w:tc>
        <w:tc>
          <w:tcPr>
            <w:tcW w:w="2268" w:type="dxa"/>
            <w:vAlign w:val="center"/>
          </w:tcPr>
          <w:p w:rsidR="00185D0A" w:rsidRPr="0039754B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185D0A" w:rsidRPr="00633A4F" w:rsidRDefault="00185D0A" w:rsidP="00633A4F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</w:tbl>
    <w:p w:rsidR="00D96058" w:rsidRDefault="00D96058" w:rsidP="00D96058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Default="009F59E7" w:rsidP="009F59E7">
      <w:pPr>
        <w:bidi/>
        <w:rPr>
          <w:sz w:val="2"/>
          <w:szCs w:val="2"/>
          <w:rtl/>
        </w:rPr>
      </w:pPr>
    </w:p>
    <w:p w:rsidR="009F59E7" w:rsidRPr="00B0572B" w:rsidRDefault="009F59E7" w:rsidP="009F59E7">
      <w:pPr>
        <w:bidi/>
        <w:rPr>
          <w:sz w:val="2"/>
          <w:szCs w:val="2"/>
          <w:rtl/>
        </w:rPr>
      </w:pPr>
    </w:p>
    <w:tbl>
      <w:tblPr>
        <w:bidiVisual/>
        <w:tblW w:w="15710" w:type="dxa"/>
        <w:jc w:val="center"/>
        <w:tblLayout w:type="fixed"/>
        <w:tblLook w:val="01E0"/>
      </w:tblPr>
      <w:tblGrid>
        <w:gridCol w:w="1947"/>
        <w:gridCol w:w="708"/>
        <w:gridCol w:w="2410"/>
        <w:gridCol w:w="10645"/>
      </w:tblGrid>
      <w:tr w:rsidR="00820123" w:rsidRPr="007B7673" w:rsidTr="003E330C">
        <w:trPr>
          <w:trHeight w:val="1438"/>
          <w:jc w:val="center"/>
        </w:trPr>
        <w:tc>
          <w:tcPr>
            <w:tcW w:w="1947" w:type="dxa"/>
          </w:tcPr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 مربيان:</w:t>
            </w: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1-</w:t>
            </w: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2-</w:t>
            </w: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3-</w:t>
            </w:r>
          </w:p>
        </w:tc>
        <w:tc>
          <w:tcPr>
            <w:tcW w:w="708" w:type="dxa"/>
          </w:tcPr>
          <w:p w:rsidR="00820123" w:rsidRPr="007B7673" w:rsidRDefault="00820123" w:rsidP="00044D66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</w:p>
          <w:p w:rsidR="00820123" w:rsidRPr="007B7673" w:rsidRDefault="00820123" w:rsidP="00044D66">
            <w:pPr>
              <w:ind w:left="22"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820123" w:rsidRPr="007B7673" w:rsidRDefault="00820123" w:rsidP="00044D66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820123" w:rsidRPr="007B7673" w:rsidRDefault="00820123" w:rsidP="00044D66">
            <w:pPr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ء</w:t>
            </w:r>
          </w:p>
        </w:tc>
        <w:tc>
          <w:tcPr>
            <w:tcW w:w="2410" w:type="dxa"/>
          </w:tcPr>
          <w:p w:rsidR="00820123" w:rsidRPr="007B7673" w:rsidRDefault="00820123" w:rsidP="009B1F93">
            <w:pPr>
              <w:bidi/>
              <w:jc w:val="center"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ی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 w:rsidR="009B1F9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اداره آموزش تخصصی استان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:</w:t>
            </w: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  <w:tc>
          <w:tcPr>
            <w:tcW w:w="10645" w:type="dxa"/>
          </w:tcPr>
          <w:p w:rsidR="00820123" w:rsidRDefault="009B1F93" w:rsidP="00754D43">
            <w:pPr>
              <w:bidi/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ناظر موسسه </w:t>
            </w:r>
            <w:r w:rsidR="00033865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آموزش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عالی علمی-کاریردی هلال ایران</w:t>
            </w:r>
            <w:r w:rsidR="00820123"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="00820123"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 w:rsidR="00754D4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</w:t>
            </w:r>
            <w:r w:rsidR="00820123"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</w:t>
            </w:r>
            <w:r w:rsidR="003E330C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مرکز علمی-کاربردی استان</w:t>
            </w:r>
            <w:r w:rsidR="00820123"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="00820123"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</w:t>
            </w:r>
            <w:r w:rsidR="00754D4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</w:t>
            </w:r>
            <w:r w:rsidR="00820123"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 w:rsidR="00820123"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</w:t>
            </w:r>
            <w:r w:rsidR="003E330C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معاون امداد و نجات استان </w:t>
            </w:r>
          </w:p>
          <w:p w:rsidR="00754D43" w:rsidRPr="007B7673" w:rsidRDefault="00754D43" w:rsidP="00754D43">
            <w:pPr>
              <w:bidi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</w:t>
            </w:r>
            <w:r w:rsidR="00033865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نام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و نام خانوادگي</w:t>
            </w:r>
          </w:p>
          <w:p w:rsidR="00820123" w:rsidRPr="007B7673" w:rsidRDefault="00820123" w:rsidP="00044D66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820123" w:rsidRPr="007B7673" w:rsidRDefault="00820123" w:rsidP="00754D43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      </w:t>
            </w:r>
            <w:r w:rsidR="00754D4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</w:t>
            </w:r>
            <w:r w:rsidR="00033865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</w:t>
            </w:r>
            <w:r w:rsidR="00754D4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امضاء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</w:t>
            </w:r>
            <w:r w:rsidR="00754D4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</w:tr>
    </w:tbl>
    <w:p w:rsidR="00C928C7" w:rsidRDefault="00C928C7" w:rsidP="00087159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</w:p>
    <w:p w:rsidR="00877903" w:rsidRDefault="00C928C7" w:rsidP="007F71FA">
      <w:pPr>
        <w:bidi/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</w:pPr>
      <w:r>
        <w:rPr>
          <w:rFonts w:ascii="IranNastaliq" w:hAnsi="IranNastaliq" w:cs="B Titr"/>
          <w:b/>
          <w:bCs/>
          <w:sz w:val="30"/>
          <w:szCs w:val="30"/>
          <w:rtl/>
          <w:lang w:bidi="fa-IR"/>
        </w:rPr>
        <w:br w:type="page"/>
      </w:r>
      <w:r w:rsidR="00877903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lastRenderedPageBreak/>
        <w:t xml:space="preserve">                           </w:t>
      </w:r>
      <w:r w:rsidR="00877903" w:rsidRPr="00C03404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</w:t>
      </w:r>
      <w:r w:rsidR="00877903" w:rsidRPr="00F81DE8">
        <w:rPr>
          <w:rFonts w:ascii="IranNastaliq" w:hAnsi="IranNastaliq" w:cs="B Titr"/>
          <w:b/>
          <w:bCs/>
          <w:rtl/>
          <w:lang w:bidi="fa-IR"/>
        </w:rPr>
        <w:t>ليست حضور و غياب فراگيران دوره</w:t>
      </w:r>
      <w:r w:rsidR="00877903" w:rsidRPr="00F81DE8">
        <w:rPr>
          <w:rFonts w:ascii="IranNastaliq" w:hAnsi="IranNastaliq" w:cs="B Titr" w:hint="cs"/>
          <w:b/>
          <w:bCs/>
          <w:rtl/>
          <w:lang w:bidi="fa-IR"/>
        </w:rPr>
        <w:t xml:space="preserve"> تخصصی ....................</w:t>
      </w:r>
      <w:r w:rsidR="00877903" w:rsidRPr="00F81DE8">
        <w:rPr>
          <w:rFonts w:ascii="IranNastaliq" w:hAnsi="IranNastaliq" w:cs="B Titr"/>
          <w:b/>
          <w:bCs/>
          <w:lang w:bidi="fa-IR"/>
        </w:rPr>
        <w:t xml:space="preserve"> </w:t>
      </w:r>
      <w:r w:rsidR="00877903" w:rsidRPr="00F81DE8">
        <w:rPr>
          <w:rFonts w:ascii="IranNastaliq" w:hAnsi="IranNastaliq" w:cs="B Titr" w:hint="cs"/>
          <w:b/>
          <w:bCs/>
          <w:rtl/>
          <w:lang w:bidi="fa-IR"/>
        </w:rPr>
        <w:t xml:space="preserve"> - جمعيت هلال احمر استان خراسان رضوي- .../.../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  <w:r w:rsidR="00877903" w:rsidRPr="00F81DE8">
        <w:rPr>
          <w:rFonts w:ascii="IranNastaliq" w:hAnsi="IranNastaliq" w:cs="B Titr" w:hint="cs"/>
          <w:b/>
          <w:bCs/>
          <w:rtl/>
          <w:lang w:bidi="fa-IR"/>
        </w:rPr>
        <w:t xml:space="preserve"> لغایت .../.../</w:t>
      </w:r>
      <w:r w:rsidR="007F71FA">
        <w:rPr>
          <w:rFonts w:ascii="IranNastaliq" w:hAnsi="IranNastaliq" w:cs="B Titr" w:hint="cs"/>
          <w:b/>
          <w:bCs/>
          <w:rtl/>
          <w:lang w:bidi="fa-IR"/>
        </w:rPr>
        <w:t>94</w:t>
      </w:r>
      <w:r w:rsidR="00877903" w:rsidRPr="00F81DE8">
        <w:rPr>
          <w:rFonts w:ascii="IranNastaliq" w:hAnsi="IranNastaliq" w:cs="B Titr" w:hint="cs"/>
          <w:b/>
          <w:bCs/>
          <w:rtl/>
          <w:lang w:bidi="fa-IR"/>
        </w:rPr>
        <w:t xml:space="preserve">          </w:t>
      </w:r>
      <w:r w:rsidR="00877903" w:rsidRPr="00F81DE8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 xml:space="preserve">     </w:t>
      </w:r>
      <w:r w:rsidR="00877903" w:rsidRPr="00F81DE8">
        <w:rPr>
          <w:rFonts w:ascii="IranNastaliq" w:hAnsi="IranNastaliq" w:cs="B Titr"/>
          <w:b/>
          <w:bCs/>
          <w:sz w:val="20"/>
          <w:szCs w:val="20"/>
          <w:rtl/>
          <w:lang w:bidi="fa-IR"/>
        </w:rPr>
        <w:t xml:space="preserve">    </w:t>
      </w:r>
      <w:r w:rsidR="00877903" w:rsidRPr="00C03404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 xml:space="preserve">فرم شماره  </w:t>
      </w:r>
      <w:r w:rsidR="00877903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>2</w:t>
      </w:r>
    </w:p>
    <w:p w:rsidR="00877903" w:rsidRDefault="00877903" w:rsidP="00877903">
      <w:pPr>
        <w:bidi/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</w:pPr>
      <w:r>
        <w:rPr>
          <w:rFonts w:ascii="IranNastaliq" w:hAnsi="IranNastaliq" w:cs="B Titr" w:hint="cs"/>
          <w:b/>
          <w:bCs/>
          <w:noProof/>
          <w:sz w:val="20"/>
          <w:szCs w:val="20"/>
          <w:rtl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-344170</wp:posOffset>
            </wp:positionV>
            <wp:extent cx="523875" cy="695325"/>
            <wp:effectExtent l="19050" t="0" r="9525" b="0"/>
            <wp:wrapNone/>
            <wp:docPr id="5" name="Picture 1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7903" w:rsidRPr="00C03404" w:rsidRDefault="00877903" w:rsidP="00877903">
      <w:pPr>
        <w:bidi/>
        <w:rPr>
          <w:rFonts w:ascii="IranNastaliq" w:hAnsi="IranNastaliq" w:cs="B Titr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2"/>
        <w:gridCol w:w="2268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  <w:gridCol w:w="306"/>
        <w:gridCol w:w="306"/>
        <w:gridCol w:w="307"/>
      </w:tblGrid>
      <w:tr w:rsidR="00877903" w:rsidRPr="00633A4F" w:rsidTr="005E7EA4">
        <w:tc>
          <w:tcPr>
            <w:tcW w:w="482" w:type="dxa"/>
            <w:vMerge w:val="restart"/>
            <w:textDirection w:val="btLr"/>
          </w:tcPr>
          <w:p w:rsidR="00877903" w:rsidRPr="00633A4F" w:rsidRDefault="00877903" w:rsidP="005E7EA4">
            <w:pPr>
              <w:ind w:left="113" w:right="113"/>
              <w:jc w:val="center"/>
              <w:rPr>
                <w:rFonts w:ascii="IranNastaliq" w:hAnsi="IranNastaliq" w:cs="B Zar"/>
                <w:b/>
                <w:bCs/>
                <w:rtl/>
                <w:lang w:bidi="fa-IR"/>
              </w:rPr>
            </w:pPr>
            <w:r w:rsidRPr="00633A4F">
              <w:rPr>
                <w:rFonts w:ascii="IranNastaliq" w:hAnsi="IranNastaliq" w:cs="B Zar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  <w:r w:rsidRPr="00633A4F">
              <w:rPr>
                <w:rFonts w:ascii="IranNastaliq" w:hAnsi="IranNastaliq" w:cs="B Zar" w:hint="cs"/>
                <w:b/>
                <w:bCs/>
                <w:sz w:val="30"/>
                <w:szCs w:val="3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</w:t>
            </w:r>
            <w:r w:rsidRPr="00633A4F">
              <w:rPr>
                <w:rFonts w:ascii="IranNastaliq" w:hAnsi="IranNastaliq" w:cs="B Zar" w:hint="cs"/>
                <w:b/>
                <w:bCs/>
                <w:sz w:val="22"/>
                <w:szCs w:val="22"/>
                <w:rtl/>
                <w:lang w:bidi="fa-IR"/>
              </w:rPr>
              <w:t xml:space="preserve">ردیف          </w:t>
            </w:r>
            <w:r w:rsidRPr="00633A4F">
              <w:rPr>
                <w:rFonts w:ascii="IranNastaliq" w:hAnsi="IranNastaliq" w:cs="B Zar" w:hint="cs"/>
                <w:b/>
                <w:bCs/>
                <w:sz w:val="30"/>
                <w:szCs w:val="3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  <w:r w:rsidRPr="00633A4F">
              <w:rPr>
                <w:rFonts w:ascii="IranNastaliq" w:hAnsi="IranNastaliq" w:cs="B Zar"/>
                <w:b/>
                <w:bCs/>
                <w:rtl/>
                <w:lang w:bidi="fa-IR"/>
              </w:rPr>
              <w:t>يف</w:t>
            </w:r>
          </w:p>
        </w:tc>
        <w:tc>
          <w:tcPr>
            <w:tcW w:w="2268" w:type="dxa"/>
            <w:vMerge w:val="restart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rtl/>
                <w:lang w:bidi="fa-IR"/>
              </w:rPr>
              <w:t>نام ونام خانوادگي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  <w:tc>
          <w:tcPr>
            <w:tcW w:w="1838" w:type="dxa"/>
            <w:gridSpan w:val="6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تاريخ 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 / </w:t>
            </w:r>
            <w:r w:rsidRPr="00633A4F">
              <w:rPr>
                <w:rFonts w:ascii="IranNastaliq" w:hAnsi="IranNastaliq" w:cs="B Zar" w:hint="cs"/>
                <w:b/>
                <w:bCs/>
                <w:sz w:val="16"/>
                <w:szCs w:val="16"/>
                <w:rtl/>
                <w:lang w:bidi="fa-IR"/>
              </w:rPr>
              <w:t xml:space="preserve">        </w:t>
            </w:r>
            <w:r w:rsidRPr="00633A4F">
              <w:rPr>
                <w:rFonts w:ascii="IranNastaliq" w:hAnsi="IranNastaliq" w:cs="B Zar"/>
                <w:b/>
                <w:bCs/>
                <w:sz w:val="16"/>
                <w:szCs w:val="16"/>
                <w:rtl/>
                <w:lang w:bidi="fa-IR"/>
              </w:rPr>
              <w:t xml:space="preserve"> /</w:t>
            </w:r>
          </w:p>
        </w:tc>
      </w:tr>
      <w:tr w:rsidR="00877903" w:rsidRPr="00633A4F" w:rsidTr="005E7EA4">
        <w:tc>
          <w:tcPr>
            <w:tcW w:w="482" w:type="dxa"/>
            <w:vMerge/>
            <w:textDirection w:val="tbRl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68" w:type="dxa"/>
            <w:vMerge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IranNastaliq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 صبح</w:t>
            </w:r>
          </w:p>
        </w:tc>
        <w:tc>
          <w:tcPr>
            <w:tcW w:w="919" w:type="dxa"/>
            <w:gridSpan w:val="3"/>
            <w:vAlign w:val="center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نوبت</w:t>
            </w:r>
          </w:p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</w:pPr>
            <w:r w:rsidRPr="00633A4F">
              <w:rPr>
                <w:rFonts w:ascii="IranNastaliq" w:hAnsi="IranNastaliq" w:cs="B Zar"/>
                <w:b/>
                <w:bCs/>
                <w:sz w:val="14"/>
                <w:szCs w:val="14"/>
                <w:rtl/>
                <w:lang w:bidi="fa-IR"/>
              </w:rPr>
              <w:t>عصر</w:t>
            </w: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16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17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18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19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20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21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22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23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24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25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26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27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28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29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  <w:tr w:rsidR="00877903" w:rsidRPr="00633A4F" w:rsidTr="005E7EA4">
        <w:tc>
          <w:tcPr>
            <w:tcW w:w="482" w:type="dxa"/>
            <w:vAlign w:val="center"/>
          </w:tcPr>
          <w:p w:rsidR="00877903" w:rsidRPr="00D207F1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IranNastaliq" w:hAnsi="IranNastaliq" w:cs="B Roya" w:hint="cs"/>
                <w:b/>
                <w:bCs/>
                <w:color w:val="000000"/>
                <w:sz w:val="18"/>
                <w:szCs w:val="18"/>
                <w:rtl/>
              </w:rPr>
              <w:t>30</w:t>
            </w:r>
          </w:p>
        </w:tc>
        <w:tc>
          <w:tcPr>
            <w:tcW w:w="2268" w:type="dxa"/>
            <w:vAlign w:val="center"/>
          </w:tcPr>
          <w:p w:rsidR="00877903" w:rsidRPr="0039754B" w:rsidRDefault="00877903" w:rsidP="005E7EA4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6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  <w:tc>
          <w:tcPr>
            <w:tcW w:w="307" w:type="dxa"/>
          </w:tcPr>
          <w:p w:rsidR="00877903" w:rsidRPr="00633A4F" w:rsidRDefault="00877903" w:rsidP="005E7EA4">
            <w:pPr>
              <w:bidi/>
              <w:jc w:val="center"/>
              <w:rPr>
                <w:rFonts w:ascii="IranNastaliq" w:hAnsi="IranNastaliq" w:cs="B Roya"/>
                <w:b/>
                <w:bCs/>
                <w:rtl/>
                <w:lang w:bidi="fa-IR"/>
              </w:rPr>
            </w:pPr>
          </w:p>
        </w:tc>
      </w:tr>
    </w:tbl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Default="00877903" w:rsidP="00877903">
      <w:pPr>
        <w:bidi/>
        <w:rPr>
          <w:sz w:val="2"/>
          <w:szCs w:val="2"/>
          <w:rtl/>
        </w:rPr>
      </w:pPr>
    </w:p>
    <w:p w:rsidR="00877903" w:rsidRPr="00B0572B" w:rsidRDefault="00877903" w:rsidP="00877903">
      <w:pPr>
        <w:bidi/>
        <w:rPr>
          <w:sz w:val="2"/>
          <w:szCs w:val="2"/>
          <w:rtl/>
        </w:rPr>
      </w:pPr>
    </w:p>
    <w:tbl>
      <w:tblPr>
        <w:bidiVisual/>
        <w:tblW w:w="15710" w:type="dxa"/>
        <w:jc w:val="center"/>
        <w:tblLayout w:type="fixed"/>
        <w:tblLook w:val="01E0"/>
      </w:tblPr>
      <w:tblGrid>
        <w:gridCol w:w="1947"/>
        <w:gridCol w:w="708"/>
        <w:gridCol w:w="2410"/>
        <w:gridCol w:w="10645"/>
      </w:tblGrid>
      <w:tr w:rsidR="00877903" w:rsidRPr="007B7673" w:rsidTr="005E7EA4">
        <w:trPr>
          <w:trHeight w:val="1438"/>
          <w:jc w:val="center"/>
        </w:trPr>
        <w:tc>
          <w:tcPr>
            <w:tcW w:w="1947" w:type="dxa"/>
          </w:tcPr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 مربيان: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1-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2-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3-</w:t>
            </w:r>
          </w:p>
        </w:tc>
        <w:tc>
          <w:tcPr>
            <w:tcW w:w="708" w:type="dxa"/>
          </w:tcPr>
          <w:p w:rsidR="00877903" w:rsidRPr="007B7673" w:rsidRDefault="00877903" w:rsidP="005E7EA4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</w:p>
          <w:p w:rsidR="00877903" w:rsidRPr="007B7673" w:rsidRDefault="00877903" w:rsidP="005E7EA4">
            <w:pPr>
              <w:ind w:left="22"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877903" w:rsidRPr="007B7673" w:rsidRDefault="00877903" w:rsidP="005E7EA4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877903" w:rsidRPr="007B7673" w:rsidRDefault="00877903" w:rsidP="005E7EA4">
            <w:pPr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ء</w:t>
            </w:r>
          </w:p>
        </w:tc>
        <w:tc>
          <w:tcPr>
            <w:tcW w:w="2410" w:type="dxa"/>
          </w:tcPr>
          <w:p w:rsidR="00877903" w:rsidRPr="007B7673" w:rsidRDefault="00877903" w:rsidP="005E7EA4">
            <w:pPr>
              <w:bidi/>
              <w:jc w:val="center"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ی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اداره آموزش تخصصی استان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: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  <w:tc>
          <w:tcPr>
            <w:tcW w:w="10645" w:type="dxa"/>
          </w:tcPr>
          <w:p w:rsidR="00877903" w:rsidRDefault="00877903" w:rsidP="005E7EA4">
            <w:pPr>
              <w:bidi/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ناظر موسسه آموزش عالی علمی-کاریردی هلال ایران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مرکز علمی-کاربردی استان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معاون امداد و نجات استان 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نام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و نام خانوادگي</w:t>
            </w: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877903" w:rsidRPr="007B7673" w:rsidRDefault="00877903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امضاء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</w:tr>
    </w:tbl>
    <w:p w:rsidR="00877903" w:rsidRDefault="00877903" w:rsidP="00877903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</w:p>
    <w:p w:rsidR="00877903" w:rsidRDefault="00877903">
      <w:pPr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/>
          <w:b/>
          <w:bCs/>
          <w:sz w:val="30"/>
          <w:szCs w:val="30"/>
          <w:rtl/>
          <w:lang w:bidi="fa-IR"/>
        </w:rPr>
        <w:br w:type="page"/>
      </w:r>
    </w:p>
    <w:p w:rsidR="00087159" w:rsidRPr="00A827D7" w:rsidRDefault="00087159" w:rsidP="00D12368">
      <w:pPr>
        <w:bidi/>
        <w:rPr>
          <w:rFonts w:cs="B Titr"/>
          <w:sz w:val="16"/>
          <w:szCs w:val="16"/>
          <w:rtl/>
          <w:lang w:bidi="fa-IR"/>
        </w:rPr>
      </w:pP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lastRenderedPageBreak/>
        <w:t xml:space="preserve">               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</w:t>
      </w:r>
      <w:r w:rsidR="001F512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ليست نمرات فراگيران در آزمون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نهایی</w:t>
      </w:r>
      <w:r w:rsidRPr="00A827D7">
        <w:rPr>
          <w:rFonts w:cs="B Titr" w:hint="cs"/>
          <w:sz w:val="30"/>
          <w:szCs w:val="30"/>
          <w:rtl/>
          <w:lang w:bidi="fa-IR"/>
        </w:rPr>
        <w:t xml:space="preserve"> </w:t>
      </w:r>
      <w:r w:rsidRPr="00A827D7">
        <w:rPr>
          <w:rFonts w:ascii="IranNastaliq" w:hAnsi="IranNastaliq" w:cs="B Titr"/>
          <w:b/>
          <w:bCs/>
          <w:sz w:val="30"/>
          <w:szCs w:val="30"/>
          <w:rtl/>
          <w:lang w:bidi="fa-IR"/>
        </w:rPr>
        <w:t>دوره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</w:t>
      </w:r>
      <w:r w:rsidR="00D12368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ی </w:t>
      </w:r>
      <w:r w:rsidR="0074076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تخصصی .......................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</w:t>
      </w:r>
      <w:r w:rsidRPr="00A827D7">
        <w:rPr>
          <w:rFonts w:ascii="IranNastaliq" w:hAnsi="IranNastaliq" w:cs="B Titr"/>
          <w:b/>
          <w:bCs/>
          <w:sz w:val="30"/>
          <w:szCs w:val="30"/>
          <w:rtl/>
          <w:lang w:bidi="fa-IR"/>
        </w:rPr>
        <w:t xml:space="preserve"> </w:t>
      </w: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</w:t>
      </w:r>
      <w:r w:rsidRPr="00087159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</w:t>
      </w:r>
      <w:r w:rsidRPr="00A827D7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 xml:space="preserve">فرم شماره </w:t>
      </w:r>
      <w:r w:rsidR="00D12368">
        <w:rPr>
          <w:rFonts w:ascii="IranNastaliq" w:hAnsi="IranNastaliq" w:cs="B Titr" w:hint="cs"/>
          <w:b/>
          <w:bCs/>
          <w:sz w:val="20"/>
          <w:szCs w:val="20"/>
          <w:rtl/>
          <w:lang w:bidi="fa-IR"/>
        </w:rPr>
        <w:t>3</w:t>
      </w:r>
      <w:r w:rsidRPr="00A827D7">
        <w:rPr>
          <w:rFonts w:ascii="IranNastaliq" w:hAnsi="IranNastaliq" w:cs="B Titr"/>
          <w:b/>
          <w:bCs/>
          <w:sz w:val="30"/>
          <w:szCs w:val="30"/>
          <w:rtl/>
          <w:lang w:bidi="fa-IR"/>
        </w:rPr>
        <w:t xml:space="preserve">  </w:t>
      </w:r>
      <w:r w:rsidRPr="00A827D7">
        <w:rPr>
          <w:rFonts w:cs="B Titr" w:hint="cs"/>
          <w:sz w:val="16"/>
          <w:szCs w:val="16"/>
          <w:rtl/>
          <w:lang w:bidi="fa-IR"/>
        </w:rPr>
        <w:t xml:space="preserve">       </w:t>
      </w:r>
    </w:p>
    <w:p w:rsidR="00087159" w:rsidRPr="00087159" w:rsidRDefault="006239DA" w:rsidP="007F71FA">
      <w:pPr>
        <w:bidi/>
        <w:jc w:val="center"/>
        <w:rPr>
          <w:rFonts w:ascii="IranNastaliq" w:hAnsi="IranNastaliq" w:cs="B Titr"/>
          <w:b/>
          <w:bCs/>
          <w:sz w:val="28"/>
          <w:szCs w:val="28"/>
          <w:rtl/>
          <w:lang w:bidi="fa-IR"/>
        </w:rPr>
      </w:pPr>
      <w:r>
        <w:rPr>
          <w:rFonts w:cs="B Titr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9127490</wp:posOffset>
            </wp:positionH>
            <wp:positionV relativeFrom="paragraph">
              <wp:posOffset>-336550</wp:posOffset>
            </wp:positionV>
            <wp:extent cx="707390" cy="944880"/>
            <wp:effectExtent l="19050" t="0" r="0" b="0"/>
            <wp:wrapNone/>
            <wp:docPr id="1260" name="Picture 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7159" w:rsidRPr="00A827D7">
        <w:rPr>
          <w:rFonts w:ascii="IranNastaliq" w:hAnsi="IranNastaliq" w:cs="B Titr"/>
          <w:b/>
          <w:bCs/>
          <w:sz w:val="28"/>
          <w:szCs w:val="28"/>
          <w:lang w:bidi="fa-IR"/>
        </w:rPr>
        <w:t xml:space="preserve">                      </w:t>
      </w:r>
      <w:r w:rsidR="00087159" w:rsidRPr="00A827D7">
        <w:rPr>
          <w:rFonts w:ascii="IranNastaliq" w:hAnsi="IranNastaliq" w:cs="B Titr"/>
          <w:b/>
          <w:bCs/>
          <w:sz w:val="28"/>
          <w:szCs w:val="28"/>
          <w:rtl/>
          <w:lang w:bidi="fa-IR"/>
        </w:rPr>
        <w:t>جمعيت هلال احمر استان</w:t>
      </w:r>
      <w:r w:rsidR="00087159" w:rsidRPr="009A5343">
        <w:rPr>
          <w:rFonts w:ascii="IranNastaliq" w:hAnsi="IranNastaliq" w:cs="B Titr"/>
          <w:b/>
          <w:bCs/>
          <w:sz w:val="28"/>
          <w:szCs w:val="28"/>
          <w:lang w:bidi="fa-IR"/>
        </w:rPr>
        <w:t xml:space="preserve">     </w:t>
      </w:r>
      <w:r w:rsidR="00087159" w:rsidRPr="009A5343">
        <w:rPr>
          <w:rFonts w:ascii="IranNastaliq" w:hAnsi="IranNastaliq" w:cs="B Titr" w:hint="cs"/>
          <w:b/>
          <w:bCs/>
          <w:sz w:val="28"/>
          <w:szCs w:val="28"/>
          <w:rtl/>
          <w:lang w:bidi="fa-IR"/>
        </w:rPr>
        <w:t xml:space="preserve">خراسان رضوي </w:t>
      </w:r>
      <w:r w:rsidR="00087159">
        <w:rPr>
          <w:rFonts w:ascii="IranNastaliq" w:hAnsi="IranNastaliq" w:cs="B Titr" w:hint="cs"/>
          <w:b/>
          <w:bCs/>
          <w:sz w:val="28"/>
          <w:szCs w:val="28"/>
          <w:rtl/>
          <w:lang w:bidi="fa-IR"/>
        </w:rPr>
        <w:t xml:space="preserve"> - </w:t>
      </w:r>
      <w:r w:rsidR="001F512F">
        <w:rPr>
          <w:rFonts w:ascii="IranNastaliq" w:hAnsi="IranNastaliq" w:cs="B Titr" w:hint="cs"/>
          <w:b/>
          <w:bCs/>
          <w:sz w:val="28"/>
          <w:szCs w:val="28"/>
          <w:rtl/>
          <w:lang w:bidi="fa-IR"/>
        </w:rPr>
        <w:t xml:space="preserve"> </w:t>
      </w:r>
      <w:r w:rsidR="00D12368">
        <w:rPr>
          <w:rFonts w:ascii="IranNastaliq" w:hAnsi="IranNastaliq" w:cs="B Titr" w:hint="cs"/>
          <w:b/>
          <w:bCs/>
          <w:sz w:val="28"/>
          <w:szCs w:val="28"/>
          <w:rtl/>
          <w:lang w:bidi="fa-IR"/>
        </w:rPr>
        <w:t xml:space="preserve">  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</w:t>
      </w:r>
      <w:r w:rsidR="0074076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...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/</w:t>
      </w:r>
      <w:r w:rsidR="0074076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...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/</w:t>
      </w:r>
      <w:r w:rsidR="007F71FA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94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لغایت </w:t>
      </w:r>
      <w:r w:rsidR="0074076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...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/</w:t>
      </w:r>
      <w:r w:rsidR="0074076F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...</w:t>
      </w:r>
      <w:r w:rsidR="001F512F" w:rsidRPr="00FE44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/</w:t>
      </w:r>
      <w:r w:rsidR="007F71FA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>94</w:t>
      </w:r>
    </w:p>
    <w:p w:rsidR="00087159" w:rsidRDefault="002914C7" w:rsidP="008B3195">
      <w:pPr>
        <w:bidi/>
        <w:rPr>
          <w:rFonts w:ascii="IranNastaliq" w:hAnsi="IranNastaliq" w:cs="B Titr"/>
          <w:b/>
          <w:bCs/>
          <w:sz w:val="30"/>
          <w:szCs w:val="30"/>
          <w:rtl/>
          <w:lang w:bidi="fa-IR"/>
        </w:rPr>
      </w:pPr>
      <w:r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</w:t>
      </w:r>
      <w:r w:rsidR="008B3195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                                 </w:t>
      </w:r>
      <w:r w:rsidRPr="00A827D7">
        <w:rPr>
          <w:rFonts w:ascii="IranNastaliq" w:hAnsi="IranNastaliq" w:cs="B Titr" w:hint="cs"/>
          <w:b/>
          <w:bCs/>
          <w:sz w:val="30"/>
          <w:szCs w:val="30"/>
          <w:rtl/>
          <w:lang w:bidi="fa-IR"/>
        </w:rPr>
        <w:t xml:space="preserve"> </w:t>
      </w:r>
    </w:p>
    <w:tbl>
      <w:tblPr>
        <w:tblpPr w:leftFromText="180" w:rightFromText="180" w:vertAnchor="text" w:tblpY="1"/>
        <w:tblOverlap w:val="never"/>
        <w:bidiVisual/>
        <w:tblW w:w="15395" w:type="dxa"/>
        <w:tblInd w:w="237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8"/>
        <w:gridCol w:w="2614"/>
        <w:gridCol w:w="909"/>
        <w:gridCol w:w="922"/>
        <w:gridCol w:w="895"/>
        <w:gridCol w:w="795"/>
        <w:gridCol w:w="796"/>
        <w:gridCol w:w="597"/>
        <w:gridCol w:w="597"/>
        <w:gridCol w:w="2386"/>
        <w:gridCol w:w="895"/>
        <w:gridCol w:w="895"/>
        <w:gridCol w:w="895"/>
        <w:gridCol w:w="795"/>
        <w:gridCol w:w="796"/>
      </w:tblGrid>
      <w:tr w:rsidR="00232E6E" w:rsidRPr="009A5343" w:rsidTr="00232E6E">
        <w:trPr>
          <w:cantSplit/>
          <w:trHeight w:val="536"/>
        </w:trPr>
        <w:tc>
          <w:tcPr>
            <w:tcW w:w="608" w:type="dxa"/>
            <w:vMerge w:val="restart"/>
            <w:tcBorders>
              <w:top w:val="threeDEngrave" w:sz="24" w:space="0" w:color="auto"/>
              <w:left w:val="threeDEmboss" w:sz="24" w:space="0" w:color="auto"/>
              <w:right w:val="single" w:sz="12" w:space="0" w:color="auto"/>
            </w:tcBorders>
            <w:textDirection w:val="btLr"/>
            <w:vAlign w:val="center"/>
          </w:tcPr>
          <w:p w:rsidR="00232E6E" w:rsidRPr="009A5343" w:rsidRDefault="00232E6E" w:rsidP="00AA671B">
            <w:pPr>
              <w:bidi/>
              <w:ind w:left="113" w:right="113"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رديف</w:t>
            </w:r>
          </w:p>
        </w:tc>
        <w:tc>
          <w:tcPr>
            <w:tcW w:w="2614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نام و نام خانوادگي</w:t>
            </w:r>
          </w:p>
        </w:tc>
        <w:tc>
          <w:tcPr>
            <w:tcW w:w="909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D12368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نمره آزمون كتبي </w:t>
            </w:r>
          </w:p>
        </w:tc>
        <w:tc>
          <w:tcPr>
            <w:tcW w:w="922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D12368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نمره عملي </w:t>
            </w:r>
          </w:p>
        </w:tc>
        <w:tc>
          <w:tcPr>
            <w:tcW w:w="89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D12368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نمره نهايي </w:t>
            </w:r>
          </w:p>
        </w:tc>
        <w:tc>
          <w:tcPr>
            <w:tcW w:w="1591" w:type="dxa"/>
            <w:gridSpan w:val="2"/>
            <w:tcBorders>
              <w:top w:val="threeDEngrave" w:sz="24" w:space="0" w:color="auto"/>
              <w:left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232E6E" w:rsidRPr="009A5343" w:rsidRDefault="00232E6E" w:rsidP="00232E6E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نتيجه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شركت در دوره</w:t>
            </w:r>
          </w:p>
        </w:tc>
        <w:tc>
          <w:tcPr>
            <w:tcW w:w="597" w:type="dxa"/>
            <w:vMerge w:val="restart"/>
            <w:tcBorders>
              <w:top w:val="nil"/>
              <w:left w:val="threeDEngrave" w:sz="24" w:space="0" w:color="auto"/>
              <w:right w:val="threeDEmboss" w:sz="24" w:space="0" w:color="auto"/>
            </w:tcBorders>
            <w:textDirection w:val="btLr"/>
          </w:tcPr>
          <w:p w:rsidR="00232E6E" w:rsidRPr="009A5343" w:rsidRDefault="00232E6E" w:rsidP="00AA671B">
            <w:pPr>
              <w:bidi/>
              <w:ind w:left="113" w:right="113"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 w:val="restart"/>
            <w:tcBorders>
              <w:top w:val="threeDEngrave" w:sz="24" w:space="0" w:color="auto"/>
              <w:left w:val="threeDEmboss" w:sz="24" w:space="0" w:color="auto"/>
              <w:right w:val="single" w:sz="12" w:space="0" w:color="auto"/>
            </w:tcBorders>
            <w:textDirection w:val="btLr"/>
            <w:vAlign w:val="center"/>
          </w:tcPr>
          <w:p w:rsidR="00232E6E" w:rsidRPr="009A5343" w:rsidRDefault="00232E6E" w:rsidP="00AA671B">
            <w:pPr>
              <w:bidi/>
              <w:ind w:left="113" w:right="113"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رديف</w:t>
            </w:r>
          </w:p>
        </w:tc>
        <w:tc>
          <w:tcPr>
            <w:tcW w:w="2386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نام و نام خانوادگي</w:t>
            </w:r>
          </w:p>
        </w:tc>
        <w:tc>
          <w:tcPr>
            <w:tcW w:w="89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3D53D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نمره آزمون كتبي</w:t>
            </w:r>
          </w:p>
        </w:tc>
        <w:tc>
          <w:tcPr>
            <w:tcW w:w="89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3D53D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نمره عملي </w:t>
            </w:r>
          </w:p>
        </w:tc>
        <w:tc>
          <w:tcPr>
            <w:tcW w:w="895" w:type="dxa"/>
            <w:vMerge w:val="restart"/>
            <w:tcBorders>
              <w:top w:val="threeDEngrav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3D53DF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نمره نهايي </w:t>
            </w:r>
          </w:p>
        </w:tc>
        <w:tc>
          <w:tcPr>
            <w:tcW w:w="1591" w:type="dxa"/>
            <w:gridSpan w:val="2"/>
            <w:tcBorders>
              <w:top w:val="threeDEngrave" w:sz="24" w:space="0" w:color="auto"/>
              <w:left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232E6E" w:rsidRPr="009A5343" w:rsidRDefault="00232E6E" w:rsidP="00232E6E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نتيجه </w:t>
            </w:r>
            <w:r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شركت در دوره</w:t>
            </w:r>
          </w:p>
        </w:tc>
      </w:tr>
      <w:tr w:rsidR="00232E6E" w:rsidRPr="009A5343" w:rsidTr="00232E6E">
        <w:trPr>
          <w:cantSplit/>
          <w:trHeight w:val="374"/>
        </w:trPr>
        <w:tc>
          <w:tcPr>
            <w:tcW w:w="608" w:type="dxa"/>
            <w:vMerge/>
            <w:tcBorders>
              <w:left w:val="threeDEmboss" w:sz="24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232E6E" w:rsidRPr="009A5343" w:rsidRDefault="00232E6E" w:rsidP="00AA671B">
            <w:pPr>
              <w:bidi/>
              <w:ind w:left="113" w:right="113"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6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قبول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مردود </w:t>
            </w: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mboss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3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قبول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  <w:right w:val="threeDEngrave" w:sz="24" w:space="0" w:color="auto"/>
            </w:tcBorders>
            <w:vAlign w:val="center"/>
          </w:tcPr>
          <w:p w:rsidR="00232E6E" w:rsidRPr="009A5343" w:rsidRDefault="00232E6E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 xml:space="preserve">مردود </w:t>
            </w: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top w:val="single" w:sz="12" w:space="0" w:color="auto"/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</w:t>
            </w:r>
          </w:p>
        </w:tc>
        <w:tc>
          <w:tcPr>
            <w:tcW w:w="26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top w:val="single" w:sz="12" w:space="0" w:color="auto"/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top w:val="single" w:sz="12" w:space="0" w:color="auto"/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16</w:t>
            </w:r>
          </w:p>
        </w:tc>
        <w:tc>
          <w:tcPr>
            <w:tcW w:w="23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top w:val="single" w:sz="12" w:space="0" w:color="auto"/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2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17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3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18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4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19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5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20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6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21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7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22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8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23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9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24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25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11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26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12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27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07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13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28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14</w:t>
            </w:r>
          </w:p>
        </w:tc>
        <w:tc>
          <w:tcPr>
            <w:tcW w:w="26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29</w:t>
            </w:r>
          </w:p>
        </w:tc>
        <w:tc>
          <w:tcPr>
            <w:tcW w:w="238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185D0A" w:rsidRPr="009A5343" w:rsidTr="0008178F">
        <w:trPr>
          <w:trHeight w:val="426"/>
        </w:trPr>
        <w:tc>
          <w:tcPr>
            <w:tcW w:w="608" w:type="dxa"/>
            <w:tcBorders>
              <w:left w:val="threeDEmboss" w:sz="24" w:space="0" w:color="auto"/>
              <w:bottom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  <w:t>15</w:t>
            </w:r>
          </w:p>
        </w:tc>
        <w:tc>
          <w:tcPr>
            <w:tcW w:w="2614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087159" w:rsidRDefault="00185D0A" w:rsidP="00E252B9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909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922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  <w:bottom w:val="threeDEmboss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bottom w:val="threeDEmboss" w:sz="24" w:space="0" w:color="auto"/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vMerge/>
            <w:tcBorders>
              <w:left w:val="threeDEngrave" w:sz="24" w:space="0" w:color="auto"/>
              <w:bottom w:val="nil"/>
              <w:right w:val="threeDEmboss" w:sz="24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97" w:type="dxa"/>
            <w:tcBorders>
              <w:left w:val="threeDEmboss" w:sz="24" w:space="0" w:color="auto"/>
              <w:bottom w:val="threeDEmboss" w:sz="24" w:space="0" w:color="auto"/>
              <w:right w:val="single" w:sz="12" w:space="0" w:color="auto"/>
            </w:tcBorders>
          </w:tcPr>
          <w:p w:rsidR="00185D0A" w:rsidRPr="009A5343" w:rsidRDefault="00185D0A" w:rsidP="00AA671B">
            <w:pPr>
              <w:bidi/>
              <w:jc w:val="center"/>
              <w:rPr>
                <w:rFonts w:ascii="IranNastaliq" w:hAnsi="IranNastaliq" w:cs="B Roya"/>
                <w:b/>
                <w:bCs/>
                <w:sz w:val="18"/>
                <w:szCs w:val="18"/>
                <w:rtl/>
                <w:lang w:bidi="fa-IR"/>
              </w:rPr>
            </w:pPr>
            <w:r w:rsidRPr="009A5343">
              <w:rPr>
                <w:rFonts w:ascii="IranNastaliq" w:hAnsi="IranNastaliq" w:cs="B Roya" w:hint="cs"/>
                <w:b/>
                <w:bCs/>
                <w:sz w:val="18"/>
                <w:szCs w:val="18"/>
                <w:rtl/>
                <w:lang w:bidi="fa-IR"/>
              </w:rPr>
              <w:t>30</w:t>
            </w:r>
          </w:p>
        </w:tc>
        <w:tc>
          <w:tcPr>
            <w:tcW w:w="2386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spacing w:line="192" w:lineRule="auto"/>
              <w:jc w:val="center"/>
              <w:rPr>
                <w:rFonts w:cs="B Roya"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895" w:type="dxa"/>
            <w:tcBorders>
              <w:left w:val="single" w:sz="12" w:space="0" w:color="auto"/>
              <w:bottom w:val="threeDEmboss" w:sz="24" w:space="0" w:color="auto"/>
              <w:right w:val="single" w:sz="12" w:space="0" w:color="auto"/>
            </w:tcBorders>
            <w:vAlign w:val="center"/>
          </w:tcPr>
          <w:p w:rsidR="00185D0A" w:rsidRPr="001C0339" w:rsidRDefault="00185D0A" w:rsidP="0008178F">
            <w:pPr>
              <w:bidi/>
              <w:jc w:val="center"/>
              <w:rPr>
                <w:rFonts w:cs="B Roya"/>
                <w:b/>
                <w:bCs/>
                <w:rtl/>
                <w:lang w:bidi="fa-IR"/>
              </w:rPr>
            </w:pPr>
          </w:p>
        </w:tc>
        <w:tc>
          <w:tcPr>
            <w:tcW w:w="795" w:type="dxa"/>
            <w:tcBorders>
              <w:left w:val="single" w:sz="12" w:space="0" w:color="auto"/>
              <w:bottom w:val="threeDEmboss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6" w:type="dxa"/>
            <w:tcBorders>
              <w:bottom w:val="threeDEmboss" w:sz="24" w:space="0" w:color="auto"/>
              <w:right w:val="threeDEngrave" w:sz="24" w:space="0" w:color="auto"/>
            </w:tcBorders>
            <w:vAlign w:val="center"/>
          </w:tcPr>
          <w:p w:rsidR="00185D0A" w:rsidRPr="009A5343" w:rsidRDefault="00185D0A" w:rsidP="0008178F">
            <w:pPr>
              <w:bidi/>
              <w:jc w:val="center"/>
              <w:rPr>
                <w:rFonts w:cs="B Roy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</w:tbl>
    <w:p w:rsidR="00232E6E" w:rsidRDefault="00232E6E">
      <w:pPr>
        <w:bidi/>
      </w:pPr>
    </w:p>
    <w:tbl>
      <w:tblPr>
        <w:bidiVisual/>
        <w:tblW w:w="15710" w:type="dxa"/>
        <w:jc w:val="center"/>
        <w:tblLayout w:type="fixed"/>
        <w:tblLook w:val="01E0"/>
      </w:tblPr>
      <w:tblGrid>
        <w:gridCol w:w="1947"/>
        <w:gridCol w:w="708"/>
        <w:gridCol w:w="2410"/>
        <w:gridCol w:w="10645"/>
      </w:tblGrid>
      <w:tr w:rsidR="003D53DF" w:rsidRPr="007B7673" w:rsidTr="005E7EA4">
        <w:trPr>
          <w:trHeight w:val="1438"/>
          <w:jc w:val="center"/>
        </w:trPr>
        <w:tc>
          <w:tcPr>
            <w:tcW w:w="1947" w:type="dxa"/>
          </w:tcPr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 مربيان: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1-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2-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3-</w:t>
            </w:r>
          </w:p>
        </w:tc>
        <w:tc>
          <w:tcPr>
            <w:tcW w:w="708" w:type="dxa"/>
          </w:tcPr>
          <w:p w:rsidR="003D53DF" w:rsidRPr="007B7673" w:rsidRDefault="003D53DF" w:rsidP="005E7EA4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</w:p>
          <w:p w:rsidR="003D53DF" w:rsidRPr="007B7673" w:rsidRDefault="003D53DF" w:rsidP="005E7EA4">
            <w:pPr>
              <w:ind w:left="22"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3D53DF" w:rsidRPr="007B7673" w:rsidRDefault="003D53DF" w:rsidP="005E7EA4">
            <w:pPr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  <w:p w:rsidR="003D53DF" w:rsidRPr="007B7673" w:rsidRDefault="003D53DF" w:rsidP="005E7EA4">
            <w:pPr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ء</w:t>
            </w:r>
          </w:p>
        </w:tc>
        <w:tc>
          <w:tcPr>
            <w:tcW w:w="2410" w:type="dxa"/>
          </w:tcPr>
          <w:p w:rsidR="003D53DF" w:rsidRPr="007B7673" w:rsidRDefault="003D53DF" w:rsidP="005E7EA4">
            <w:pPr>
              <w:bidi/>
              <w:jc w:val="center"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ی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اداره آموزش تخصصی استان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: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  <w:tc>
          <w:tcPr>
            <w:tcW w:w="10645" w:type="dxa"/>
          </w:tcPr>
          <w:p w:rsidR="003D53DF" w:rsidRDefault="003D53DF" w:rsidP="005E7EA4">
            <w:pPr>
              <w:bidi/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ناظر موسسه آموزش عالی علمی-کاریردی هلال ایران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>رئیس مرکز علمی-کاربردی استان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: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معاون امداد و نجات استان 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نام و نام خانوادگي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نام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و نام خانوادگي</w:t>
            </w: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</w:p>
          <w:p w:rsidR="003D53DF" w:rsidRPr="007B7673" w:rsidRDefault="003D53DF" w:rsidP="005E7EA4">
            <w:pPr>
              <w:bidi/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</w:pP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                 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 xml:space="preserve"> امضاء</w:t>
            </w:r>
            <w:r w:rsidRPr="007B7673">
              <w:rPr>
                <w:rFonts w:ascii="IranNastaliq" w:hAnsi="IranNastaliq" w:cs="B Homa"/>
                <w:sz w:val="18"/>
                <w:szCs w:val="18"/>
                <w:lang w:bidi="fa-IR"/>
              </w:rPr>
              <w:t xml:space="preserve">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</w:t>
            </w:r>
            <w:r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      </w:t>
            </w:r>
            <w:r w:rsidRPr="007B7673">
              <w:rPr>
                <w:rFonts w:ascii="IranNastaliq" w:hAnsi="IranNastaliq" w:cs="B Homa" w:hint="cs"/>
                <w:sz w:val="18"/>
                <w:szCs w:val="18"/>
                <w:rtl/>
                <w:lang w:bidi="fa-IR"/>
              </w:rPr>
              <w:t xml:space="preserve">                                </w:t>
            </w:r>
            <w:r w:rsidRPr="007B7673">
              <w:rPr>
                <w:rFonts w:ascii="IranNastaliq" w:hAnsi="IranNastaliq" w:cs="B Homa"/>
                <w:sz w:val="18"/>
                <w:szCs w:val="18"/>
                <w:rtl/>
                <w:lang w:bidi="fa-IR"/>
              </w:rPr>
              <w:t>امضاء</w:t>
            </w:r>
          </w:p>
        </w:tc>
      </w:tr>
    </w:tbl>
    <w:p w:rsidR="00D66D6C" w:rsidRDefault="00D66D6C" w:rsidP="008C0631">
      <w:pPr>
        <w:bidi/>
        <w:rPr>
          <w:rFonts w:ascii="IranNastaliq" w:hAnsi="IranNastaliq" w:cs="IranNastaliq"/>
          <w:sz w:val="28"/>
          <w:szCs w:val="28"/>
          <w:rtl/>
          <w:lang w:bidi="fa-IR"/>
        </w:rPr>
        <w:sectPr w:rsidR="00D66D6C" w:rsidSect="002176E0">
          <w:pgSz w:w="16840" w:h="11907" w:orient="landscape" w:code="9"/>
          <w:pgMar w:top="360" w:right="720" w:bottom="187" w:left="720" w:header="720" w:footer="720" w:gutter="0"/>
          <w:cols w:space="720"/>
          <w:docGrid w:linePitch="360"/>
        </w:sectPr>
      </w:pPr>
    </w:p>
    <w:p w:rsidR="00AA671B" w:rsidRDefault="00417828" w:rsidP="00417828">
      <w:pPr>
        <w:bidi/>
        <w:rPr>
          <w:rFonts w:ascii="IranNastaliq" w:hAnsi="IranNastaliq" w:cs="IranNastaliq" w:hint="cs"/>
          <w:sz w:val="36"/>
          <w:szCs w:val="36"/>
          <w:rtl/>
          <w:lang w:bidi="fa-IR"/>
        </w:rPr>
      </w:pPr>
      <w:r>
        <w:rPr>
          <w:rFonts w:ascii="IranNastaliq" w:hAnsi="IranNastaliq" w:cs="IranNastaliq" w:hint="cs"/>
          <w:sz w:val="36"/>
          <w:szCs w:val="36"/>
          <w:rtl/>
          <w:lang w:bidi="fa-IR"/>
        </w:rPr>
        <w:lastRenderedPageBreak/>
        <w:t xml:space="preserve">                                                        </w:t>
      </w:r>
      <w:r w:rsidR="002866F2">
        <w:rPr>
          <w:rFonts w:ascii="IranNastaliq" w:hAnsi="IranNastaliq" w:cs="IranNastaliq" w:hint="cs"/>
          <w:sz w:val="36"/>
          <w:szCs w:val="36"/>
          <w:rtl/>
          <w:lang w:bidi="fa-IR"/>
        </w:rPr>
        <w:t xml:space="preserve">فرم شماره 4                             </w:t>
      </w:r>
      <w:r>
        <w:rPr>
          <w:rFonts w:ascii="IranNastaliq" w:hAnsi="IranNastaliq" w:cs="IranNastaliq" w:hint="cs"/>
          <w:sz w:val="36"/>
          <w:szCs w:val="36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866F2">
        <w:rPr>
          <w:rFonts w:ascii="IranNastaliq" w:hAnsi="IranNastaliq" w:cs="IranNastaliq" w:hint="cs"/>
          <w:sz w:val="36"/>
          <w:szCs w:val="36"/>
          <w:rtl/>
          <w:lang w:bidi="fa-IR"/>
        </w:rPr>
        <w:t xml:space="preserve">      </w:t>
      </w:r>
      <w:r w:rsidR="00D66D6C" w:rsidRPr="004D30EA">
        <w:rPr>
          <w:rFonts w:ascii="IranNastaliq" w:hAnsi="IranNastaliq" w:cs="IranNastaliq" w:hint="cs"/>
          <w:sz w:val="48"/>
          <w:szCs w:val="48"/>
          <w:rtl/>
          <w:lang w:bidi="fa-IR"/>
        </w:rPr>
        <w:t>مشخصات دوره آموزشی</w:t>
      </w:r>
    </w:p>
    <w:tbl>
      <w:tblPr>
        <w:tblStyle w:val="TableGrid"/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/>
      </w:tblPr>
      <w:tblGrid>
        <w:gridCol w:w="3200"/>
        <w:gridCol w:w="6863"/>
      </w:tblGrid>
      <w:tr w:rsidR="00452353" w:rsidTr="00417828">
        <w:trPr>
          <w:trHeight w:val="668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 xml:space="preserve">عنوان دوره 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دوره تخصصی</w:t>
            </w:r>
            <w:r w:rsidR="004D30EA"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 xml:space="preserve">  </w:t>
            </w:r>
          </w:p>
        </w:tc>
      </w:tr>
      <w:tr w:rsidR="00452353" w:rsidTr="00417828">
        <w:trPr>
          <w:trHeight w:val="668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محل  اجرا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استان مجری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68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تاریخ برگزاری دوره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جمع ساعات دوره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68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نام مربیان/مدرسان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68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نام ناظر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</w:tcPr>
          <w:p w:rsidR="00452353" w:rsidRDefault="00452353" w:rsidP="00452353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تعداد فراگیران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</w:tcPr>
          <w:p w:rsidR="00452353" w:rsidRDefault="002B44D1" w:rsidP="00452353">
            <w:pPr>
              <w:bidi/>
              <w:jc w:val="center"/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تعداد  قبول شدگان</w:t>
            </w:r>
          </w:p>
        </w:tc>
        <w:tc>
          <w:tcPr>
            <w:tcW w:w="6863" w:type="dxa"/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  <w:tcBorders>
              <w:bottom w:val="single" w:sz="4" w:space="0" w:color="auto"/>
            </w:tcBorders>
          </w:tcPr>
          <w:p w:rsidR="00452353" w:rsidRDefault="002B44D1" w:rsidP="00452353">
            <w:pPr>
              <w:bidi/>
              <w:jc w:val="center"/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تعداد غایبین</w:t>
            </w:r>
          </w:p>
        </w:tc>
        <w:tc>
          <w:tcPr>
            <w:tcW w:w="6863" w:type="dxa"/>
            <w:tcBorders>
              <w:bottom w:val="single" w:sz="4" w:space="0" w:color="auto"/>
            </w:tcBorders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452353" w:rsidTr="00417828">
        <w:trPr>
          <w:trHeight w:val="683"/>
          <w:jc w:val="center"/>
        </w:trPr>
        <w:tc>
          <w:tcPr>
            <w:tcW w:w="3200" w:type="dxa"/>
            <w:tcBorders>
              <w:top w:val="single" w:sz="4" w:space="0" w:color="auto"/>
              <w:bottom w:val="single" w:sz="18" w:space="0" w:color="auto"/>
            </w:tcBorders>
          </w:tcPr>
          <w:p w:rsidR="00452353" w:rsidRDefault="002B44D1" w:rsidP="00452353">
            <w:pPr>
              <w:bidi/>
              <w:jc w:val="center"/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تعداد مردودین</w:t>
            </w:r>
          </w:p>
        </w:tc>
        <w:tc>
          <w:tcPr>
            <w:tcW w:w="6863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452353" w:rsidRDefault="00452353" w:rsidP="004D30EA">
            <w:pPr>
              <w:bidi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</w:p>
        </w:tc>
      </w:tr>
      <w:tr w:rsidR="001D7D56" w:rsidTr="00417828">
        <w:trPr>
          <w:trHeight w:val="683"/>
          <w:jc w:val="center"/>
        </w:trPr>
        <w:tc>
          <w:tcPr>
            <w:tcW w:w="10063" w:type="dxa"/>
            <w:gridSpan w:val="2"/>
            <w:tcBorders>
              <w:top w:val="single" w:sz="18" w:space="0" w:color="auto"/>
            </w:tcBorders>
          </w:tcPr>
          <w:p w:rsidR="001D7D56" w:rsidRDefault="001D7D56" w:rsidP="00AB6FC8">
            <w:pPr>
              <w:bidi/>
              <w:jc w:val="center"/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>نام ناظر موسسه</w:t>
            </w:r>
            <w:r w:rsidR="00AB6FC8"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 xml:space="preserve"> آموزش عالی کاربردی هلال ایران                                                                                                                                       رئیس مرکز علمی-کاربردی جمعیت هلال احمر استان</w:t>
            </w:r>
          </w:p>
          <w:p w:rsidR="00AB6FC8" w:rsidRDefault="00AB6FC8" w:rsidP="00AB6FC8">
            <w:pPr>
              <w:bidi/>
              <w:jc w:val="center"/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 xml:space="preserve">نام و نام خانوادگی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نام و نام خانوادگی   </w:t>
            </w:r>
          </w:p>
          <w:p w:rsidR="00AB6FC8" w:rsidRDefault="00AB6FC8" w:rsidP="00AB6FC8">
            <w:pPr>
              <w:bidi/>
              <w:jc w:val="center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>
              <w:rPr>
                <w:rFonts w:ascii="IranNastaliq" w:hAnsi="IranNastaliq" w:cs="IranNastaliq" w:hint="cs"/>
                <w:sz w:val="36"/>
                <w:szCs w:val="36"/>
                <w:rtl/>
                <w:lang w:bidi="fa-IR"/>
              </w:rPr>
              <w:t xml:space="preserve">امضاء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امضاء </w:t>
            </w:r>
          </w:p>
        </w:tc>
      </w:tr>
    </w:tbl>
    <w:p w:rsidR="00452353" w:rsidRPr="002866F2" w:rsidRDefault="00452353" w:rsidP="00452353">
      <w:pPr>
        <w:bidi/>
        <w:jc w:val="center"/>
        <w:rPr>
          <w:rFonts w:ascii="IranNastaliq" w:hAnsi="IranNastaliq" w:cs="IranNastaliq"/>
          <w:sz w:val="36"/>
          <w:szCs w:val="36"/>
          <w:rtl/>
          <w:lang w:bidi="fa-IR"/>
        </w:rPr>
      </w:pPr>
    </w:p>
    <w:p w:rsidR="00B305DC" w:rsidRPr="006378A1" w:rsidRDefault="00B305DC" w:rsidP="00384354">
      <w:pPr>
        <w:bidi/>
        <w:rPr>
          <w:rFonts w:ascii="IranNastaliq" w:hAnsi="IranNastaliq" w:cs="IranNastaliq"/>
          <w:sz w:val="28"/>
          <w:szCs w:val="28"/>
          <w:rtl/>
          <w:lang w:bidi="fa-IR"/>
        </w:rPr>
      </w:pPr>
    </w:p>
    <w:sectPr w:rsidR="00B305DC" w:rsidRPr="006378A1" w:rsidSect="00D66D6C">
      <w:pgSz w:w="11907" w:h="16840" w:code="9"/>
      <w:pgMar w:top="720" w:right="187" w:bottom="720" w:left="35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31F"/>
    <w:multiLevelType w:val="hybridMultilevel"/>
    <w:tmpl w:val="77F447EE"/>
    <w:lvl w:ilvl="0" w:tplc="515CAE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Titr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510EF1"/>
    <w:multiLevelType w:val="hybridMultilevel"/>
    <w:tmpl w:val="8A708998"/>
    <w:lvl w:ilvl="0" w:tplc="78EC8D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865A41"/>
    <w:multiLevelType w:val="hybridMultilevel"/>
    <w:tmpl w:val="A3160CC2"/>
    <w:lvl w:ilvl="0" w:tplc="8F44AD9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A03EFD"/>
    <w:multiLevelType w:val="multilevel"/>
    <w:tmpl w:val="5A70F212"/>
    <w:lvl w:ilvl="0">
      <w:start w:val="3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1">
      <w:start w:val="1"/>
      <w:numFmt w:val="decimal"/>
      <w:lvlText w:val="%1-%2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2">
      <w:start w:val="1"/>
      <w:numFmt w:val="decimal"/>
      <w:lvlText w:val="%1-%2-%3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3">
      <w:start w:val="1"/>
      <w:numFmt w:val="decimal"/>
      <w:lvlText w:val="%1-%2-%3.%4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cs="B Titr" w:hint="default"/>
        <w:sz w:val="28"/>
      </w:rPr>
    </w:lvl>
    <w:lvl w:ilvl="5">
      <w:start w:val="1"/>
      <w:numFmt w:val="decimal"/>
      <w:lvlText w:val="%1-%2-%3.%4.%5.%6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cs="B Titr" w:hint="default"/>
        <w:sz w:val="28"/>
      </w:rPr>
    </w:lvl>
    <w:lvl w:ilvl="8">
      <w:start w:val="1"/>
      <w:numFmt w:val="decimal"/>
      <w:lvlText w:val="%1-%2-%3.%4.%5.%6.%7.%8.%9"/>
      <w:lvlJc w:val="left"/>
      <w:pPr>
        <w:tabs>
          <w:tab w:val="num" w:pos="2520"/>
        </w:tabs>
        <w:ind w:left="2520" w:hanging="2520"/>
      </w:pPr>
      <w:rPr>
        <w:rFonts w:cs="B Titr" w:hint="default"/>
        <w:sz w:val="28"/>
      </w:rPr>
    </w:lvl>
  </w:abstractNum>
  <w:abstractNum w:abstractNumId="4">
    <w:nsid w:val="1AD353BE"/>
    <w:multiLevelType w:val="multilevel"/>
    <w:tmpl w:val="5A70F212"/>
    <w:lvl w:ilvl="0">
      <w:start w:val="3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1">
      <w:start w:val="1"/>
      <w:numFmt w:val="decimal"/>
      <w:lvlText w:val="%1-%2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2">
      <w:start w:val="1"/>
      <w:numFmt w:val="decimal"/>
      <w:lvlText w:val="%1-%2-%3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3">
      <w:start w:val="1"/>
      <w:numFmt w:val="decimal"/>
      <w:lvlText w:val="%1-%2-%3.%4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cs="B Titr" w:hint="default"/>
        <w:sz w:val="28"/>
      </w:rPr>
    </w:lvl>
    <w:lvl w:ilvl="5">
      <w:start w:val="1"/>
      <w:numFmt w:val="decimal"/>
      <w:lvlText w:val="%1-%2-%3.%4.%5.%6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cs="B Titr" w:hint="default"/>
        <w:sz w:val="28"/>
      </w:rPr>
    </w:lvl>
    <w:lvl w:ilvl="8">
      <w:start w:val="1"/>
      <w:numFmt w:val="decimal"/>
      <w:lvlText w:val="%1-%2-%3.%4.%5.%6.%7.%8.%9"/>
      <w:lvlJc w:val="left"/>
      <w:pPr>
        <w:tabs>
          <w:tab w:val="num" w:pos="2520"/>
        </w:tabs>
        <w:ind w:left="2520" w:hanging="2520"/>
      </w:pPr>
      <w:rPr>
        <w:rFonts w:cs="B Titr" w:hint="default"/>
        <w:sz w:val="28"/>
      </w:rPr>
    </w:lvl>
  </w:abstractNum>
  <w:abstractNum w:abstractNumId="5">
    <w:nsid w:val="24575B48"/>
    <w:multiLevelType w:val="multilevel"/>
    <w:tmpl w:val="5A70F212"/>
    <w:lvl w:ilvl="0">
      <w:start w:val="3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1">
      <w:start w:val="1"/>
      <w:numFmt w:val="decimal"/>
      <w:lvlText w:val="%1-%2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2">
      <w:start w:val="1"/>
      <w:numFmt w:val="decimal"/>
      <w:lvlText w:val="%1-%2-%3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3">
      <w:start w:val="1"/>
      <w:numFmt w:val="decimal"/>
      <w:lvlText w:val="%1-%2-%3.%4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cs="B Titr" w:hint="default"/>
        <w:sz w:val="28"/>
      </w:rPr>
    </w:lvl>
    <w:lvl w:ilvl="5">
      <w:start w:val="1"/>
      <w:numFmt w:val="decimal"/>
      <w:lvlText w:val="%1-%2-%3.%4.%5.%6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cs="B Titr" w:hint="default"/>
        <w:sz w:val="28"/>
      </w:rPr>
    </w:lvl>
    <w:lvl w:ilvl="8">
      <w:start w:val="1"/>
      <w:numFmt w:val="decimal"/>
      <w:lvlText w:val="%1-%2-%3.%4.%5.%6.%7.%8.%9"/>
      <w:lvlJc w:val="left"/>
      <w:pPr>
        <w:tabs>
          <w:tab w:val="num" w:pos="2520"/>
        </w:tabs>
        <w:ind w:left="2520" w:hanging="2520"/>
      </w:pPr>
      <w:rPr>
        <w:rFonts w:cs="B Titr" w:hint="default"/>
        <w:sz w:val="28"/>
      </w:rPr>
    </w:lvl>
  </w:abstractNum>
  <w:abstractNum w:abstractNumId="6">
    <w:nsid w:val="2B9D5DDC"/>
    <w:multiLevelType w:val="hybridMultilevel"/>
    <w:tmpl w:val="C3AA08E0"/>
    <w:lvl w:ilvl="0" w:tplc="481CC6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Zar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906A85"/>
    <w:multiLevelType w:val="hybridMultilevel"/>
    <w:tmpl w:val="86FE360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0E21A76"/>
    <w:multiLevelType w:val="hybridMultilevel"/>
    <w:tmpl w:val="AF26D400"/>
    <w:lvl w:ilvl="0" w:tplc="4CC21C6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F72426"/>
    <w:multiLevelType w:val="hybridMultilevel"/>
    <w:tmpl w:val="EFD8D17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AF4D94"/>
    <w:multiLevelType w:val="hybridMultilevel"/>
    <w:tmpl w:val="A46C5E66"/>
    <w:lvl w:ilvl="0" w:tplc="B01A73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Titr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9F7DF0"/>
    <w:multiLevelType w:val="hybridMultilevel"/>
    <w:tmpl w:val="790E8A54"/>
    <w:lvl w:ilvl="0" w:tplc="45287038">
      <w:numFmt w:val="none"/>
      <w:lvlText w:val=""/>
      <w:lvlJc w:val="left"/>
      <w:pPr>
        <w:tabs>
          <w:tab w:val="num" w:pos="360"/>
        </w:tabs>
      </w:pPr>
    </w:lvl>
    <w:lvl w:ilvl="1" w:tplc="882CA5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38663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A64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72DB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528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5062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04D2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B26F1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E210C4"/>
    <w:multiLevelType w:val="multilevel"/>
    <w:tmpl w:val="5A70F212"/>
    <w:lvl w:ilvl="0">
      <w:start w:val="3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1">
      <w:start w:val="1"/>
      <w:numFmt w:val="decimal"/>
      <w:lvlText w:val="%1-%2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2">
      <w:start w:val="1"/>
      <w:numFmt w:val="decimal"/>
      <w:lvlText w:val="%1-%2-%3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3">
      <w:start w:val="1"/>
      <w:numFmt w:val="decimal"/>
      <w:lvlText w:val="%1-%2-%3.%4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cs="B Titr" w:hint="default"/>
        <w:sz w:val="28"/>
      </w:rPr>
    </w:lvl>
    <w:lvl w:ilvl="5">
      <w:start w:val="1"/>
      <w:numFmt w:val="decimal"/>
      <w:lvlText w:val="%1-%2-%3.%4.%5.%6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cs="B Titr" w:hint="default"/>
        <w:sz w:val="28"/>
      </w:rPr>
    </w:lvl>
    <w:lvl w:ilvl="8">
      <w:start w:val="1"/>
      <w:numFmt w:val="decimal"/>
      <w:lvlText w:val="%1-%2-%3.%4.%5.%6.%7.%8.%9"/>
      <w:lvlJc w:val="left"/>
      <w:pPr>
        <w:tabs>
          <w:tab w:val="num" w:pos="2520"/>
        </w:tabs>
        <w:ind w:left="2520" w:hanging="2520"/>
      </w:pPr>
      <w:rPr>
        <w:rFonts w:cs="B Titr" w:hint="default"/>
        <w:sz w:val="28"/>
      </w:rPr>
    </w:lvl>
  </w:abstractNum>
  <w:abstractNum w:abstractNumId="13">
    <w:nsid w:val="545626FA"/>
    <w:multiLevelType w:val="hybridMultilevel"/>
    <w:tmpl w:val="D60052B6"/>
    <w:lvl w:ilvl="0" w:tplc="EFF8C2E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3E515E"/>
    <w:multiLevelType w:val="multilevel"/>
    <w:tmpl w:val="5A70F212"/>
    <w:lvl w:ilvl="0">
      <w:start w:val="3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1">
      <w:start w:val="1"/>
      <w:numFmt w:val="decimal"/>
      <w:lvlText w:val="%1-%2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2">
      <w:start w:val="1"/>
      <w:numFmt w:val="decimal"/>
      <w:lvlText w:val="%1-%2-%3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3">
      <w:start w:val="1"/>
      <w:numFmt w:val="decimal"/>
      <w:lvlText w:val="%1-%2-%3.%4"/>
      <w:lvlJc w:val="left"/>
      <w:pPr>
        <w:tabs>
          <w:tab w:val="num" w:pos="1095"/>
        </w:tabs>
        <w:ind w:left="1095" w:hanging="1095"/>
      </w:pPr>
      <w:rPr>
        <w:rFonts w:cs="B Titr" w:hint="default"/>
        <w:sz w:val="28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cs="B Titr" w:hint="default"/>
        <w:sz w:val="28"/>
      </w:rPr>
    </w:lvl>
    <w:lvl w:ilvl="5">
      <w:start w:val="1"/>
      <w:numFmt w:val="decimal"/>
      <w:lvlText w:val="%1-%2-%3.%4.%5.%6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cs="B Titr" w:hint="default"/>
        <w:sz w:val="28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cs="B Titr" w:hint="default"/>
        <w:sz w:val="28"/>
      </w:rPr>
    </w:lvl>
    <w:lvl w:ilvl="8">
      <w:start w:val="1"/>
      <w:numFmt w:val="decimal"/>
      <w:lvlText w:val="%1-%2-%3.%4.%5.%6.%7.%8.%9"/>
      <w:lvlJc w:val="left"/>
      <w:pPr>
        <w:tabs>
          <w:tab w:val="num" w:pos="2520"/>
        </w:tabs>
        <w:ind w:left="2520" w:hanging="2520"/>
      </w:pPr>
      <w:rPr>
        <w:rFonts w:cs="B Titr" w:hint="default"/>
        <w:sz w:val="28"/>
      </w:rPr>
    </w:lvl>
  </w:abstractNum>
  <w:abstractNum w:abstractNumId="15">
    <w:nsid w:val="5A9F44C6"/>
    <w:multiLevelType w:val="hybridMultilevel"/>
    <w:tmpl w:val="26D2A2C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4031DD8"/>
    <w:multiLevelType w:val="hybridMultilevel"/>
    <w:tmpl w:val="4EAC6CF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5B927D5"/>
    <w:multiLevelType w:val="hybridMultilevel"/>
    <w:tmpl w:val="A1ACB450"/>
    <w:lvl w:ilvl="0" w:tplc="148240FE">
      <w:numFmt w:val="none"/>
      <w:lvlText w:val=""/>
      <w:lvlJc w:val="left"/>
      <w:pPr>
        <w:tabs>
          <w:tab w:val="num" w:pos="360"/>
        </w:tabs>
      </w:pPr>
    </w:lvl>
    <w:lvl w:ilvl="1" w:tplc="DFE290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EE82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00A2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1820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EDEC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9A53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C633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E014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A85960"/>
    <w:multiLevelType w:val="multilevel"/>
    <w:tmpl w:val="24D2D086"/>
    <w:lvl w:ilvl="0">
      <w:start w:val="3"/>
      <w:numFmt w:val="decimal"/>
      <w:lvlText w:val="%1-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9">
    <w:nsid w:val="73890E83"/>
    <w:multiLevelType w:val="hybridMultilevel"/>
    <w:tmpl w:val="DBA257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8C3B58"/>
    <w:multiLevelType w:val="hybridMultilevel"/>
    <w:tmpl w:val="B98A5E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4D1757"/>
    <w:multiLevelType w:val="hybridMultilevel"/>
    <w:tmpl w:val="7944BD2A"/>
    <w:lvl w:ilvl="0" w:tplc="0D8275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C90267"/>
    <w:multiLevelType w:val="hybridMultilevel"/>
    <w:tmpl w:val="BBD8EA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</w:num>
  <w:num w:numId="2">
    <w:abstractNumId w:val="20"/>
  </w:num>
  <w:num w:numId="3">
    <w:abstractNumId w:val="16"/>
  </w:num>
  <w:num w:numId="4">
    <w:abstractNumId w:val="7"/>
  </w:num>
  <w:num w:numId="5">
    <w:abstractNumId w:val="15"/>
  </w:num>
  <w:num w:numId="6">
    <w:abstractNumId w:val="9"/>
  </w:num>
  <w:num w:numId="7">
    <w:abstractNumId w:val="22"/>
  </w:num>
  <w:num w:numId="8">
    <w:abstractNumId w:val="13"/>
  </w:num>
  <w:num w:numId="9">
    <w:abstractNumId w:val="1"/>
  </w:num>
  <w:num w:numId="10">
    <w:abstractNumId w:val="10"/>
  </w:num>
  <w:num w:numId="11">
    <w:abstractNumId w:val="21"/>
  </w:num>
  <w:num w:numId="12">
    <w:abstractNumId w:val="0"/>
  </w:num>
  <w:num w:numId="13">
    <w:abstractNumId w:val="6"/>
  </w:num>
  <w:num w:numId="14">
    <w:abstractNumId w:val="3"/>
  </w:num>
  <w:num w:numId="15">
    <w:abstractNumId w:val="5"/>
  </w:num>
  <w:num w:numId="16">
    <w:abstractNumId w:val="8"/>
  </w:num>
  <w:num w:numId="17">
    <w:abstractNumId w:val="12"/>
  </w:num>
  <w:num w:numId="18">
    <w:abstractNumId w:val="18"/>
  </w:num>
  <w:num w:numId="19">
    <w:abstractNumId w:val="4"/>
  </w:num>
  <w:num w:numId="20">
    <w:abstractNumId w:val="14"/>
  </w:num>
  <w:num w:numId="21">
    <w:abstractNumId w:val="2"/>
  </w:num>
  <w:num w:numId="22">
    <w:abstractNumId w:val="11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characterSpacingControl w:val="doNotCompress"/>
  <w:compat/>
  <w:rsids>
    <w:rsidRoot w:val="00331A16"/>
    <w:rsid w:val="00000A4B"/>
    <w:rsid w:val="00001BDD"/>
    <w:rsid w:val="00002931"/>
    <w:rsid w:val="00002AA8"/>
    <w:rsid w:val="000047FA"/>
    <w:rsid w:val="00004EFE"/>
    <w:rsid w:val="00004F62"/>
    <w:rsid w:val="00005062"/>
    <w:rsid w:val="000053AE"/>
    <w:rsid w:val="00005716"/>
    <w:rsid w:val="00005887"/>
    <w:rsid w:val="00005936"/>
    <w:rsid w:val="0000609A"/>
    <w:rsid w:val="0000772B"/>
    <w:rsid w:val="000106B7"/>
    <w:rsid w:val="00011159"/>
    <w:rsid w:val="000111C1"/>
    <w:rsid w:val="0001241F"/>
    <w:rsid w:val="00012447"/>
    <w:rsid w:val="00012BB5"/>
    <w:rsid w:val="000137EA"/>
    <w:rsid w:val="00015BDE"/>
    <w:rsid w:val="00016FC6"/>
    <w:rsid w:val="0001712B"/>
    <w:rsid w:val="00017130"/>
    <w:rsid w:val="000178CD"/>
    <w:rsid w:val="00020678"/>
    <w:rsid w:val="00020FB3"/>
    <w:rsid w:val="00021306"/>
    <w:rsid w:val="00021B5E"/>
    <w:rsid w:val="00021BAD"/>
    <w:rsid w:val="00022910"/>
    <w:rsid w:val="00022C8C"/>
    <w:rsid w:val="00022DAD"/>
    <w:rsid w:val="00022DB9"/>
    <w:rsid w:val="00023FB8"/>
    <w:rsid w:val="000250D4"/>
    <w:rsid w:val="000251CF"/>
    <w:rsid w:val="00026024"/>
    <w:rsid w:val="00027B9F"/>
    <w:rsid w:val="000306F9"/>
    <w:rsid w:val="00030805"/>
    <w:rsid w:val="000315BC"/>
    <w:rsid w:val="00031D78"/>
    <w:rsid w:val="00033004"/>
    <w:rsid w:val="000335C9"/>
    <w:rsid w:val="00033865"/>
    <w:rsid w:val="00033CAB"/>
    <w:rsid w:val="00033D9D"/>
    <w:rsid w:val="00033FED"/>
    <w:rsid w:val="00034DCD"/>
    <w:rsid w:val="00034F00"/>
    <w:rsid w:val="000357CD"/>
    <w:rsid w:val="00035B51"/>
    <w:rsid w:val="0003658F"/>
    <w:rsid w:val="000368C0"/>
    <w:rsid w:val="0004054F"/>
    <w:rsid w:val="00040937"/>
    <w:rsid w:val="00041073"/>
    <w:rsid w:val="00041967"/>
    <w:rsid w:val="000419C9"/>
    <w:rsid w:val="00041ADF"/>
    <w:rsid w:val="00041E8A"/>
    <w:rsid w:val="000422DB"/>
    <w:rsid w:val="0004230B"/>
    <w:rsid w:val="000426A9"/>
    <w:rsid w:val="0004456C"/>
    <w:rsid w:val="00044898"/>
    <w:rsid w:val="00044D66"/>
    <w:rsid w:val="000455ED"/>
    <w:rsid w:val="000466B4"/>
    <w:rsid w:val="000468B3"/>
    <w:rsid w:val="00046B8C"/>
    <w:rsid w:val="00046D60"/>
    <w:rsid w:val="00047272"/>
    <w:rsid w:val="00047EBF"/>
    <w:rsid w:val="00050DAF"/>
    <w:rsid w:val="00051423"/>
    <w:rsid w:val="0005149D"/>
    <w:rsid w:val="00051A38"/>
    <w:rsid w:val="0005284C"/>
    <w:rsid w:val="00052A33"/>
    <w:rsid w:val="00053DA2"/>
    <w:rsid w:val="00053DE9"/>
    <w:rsid w:val="00053F94"/>
    <w:rsid w:val="00055026"/>
    <w:rsid w:val="000570AB"/>
    <w:rsid w:val="000573D8"/>
    <w:rsid w:val="000605B6"/>
    <w:rsid w:val="000616AB"/>
    <w:rsid w:val="00062102"/>
    <w:rsid w:val="00062541"/>
    <w:rsid w:val="00062B34"/>
    <w:rsid w:val="00062EFA"/>
    <w:rsid w:val="00063888"/>
    <w:rsid w:val="000641D5"/>
    <w:rsid w:val="00064CE5"/>
    <w:rsid w:val="00065983"/>
    <w:rsid w:val="00065C61"/>
    <w:rsid w:val="00066160"/>
    <w:rsid w:val="000663CE"/>
    <w:rsid w:val="0007181A"/>
    <w:rsid w:val="00072977"/>
    <w:rsid w:val="00073156"/>
    <w:rsid w:val="00074120"/>
    <w:rsid w:val="00075623"/>
    <w:rsid w:val="000757CF"/>
    <w:rsid w:val="00075C33"/>
    <w:rsid w:val="000761D8"/>
    <w:rsid w:val="00076CDD"/>
    <w:rsid w:val="00077919"/>
    <w:rsid w:val="0008010C"/>
    <w:rsid w:val="000803B7"/>
    <w:rsid w:val="0008158B"/>
    <w:rsid w:val="0008178F"/>
    <w:rsid w:val="000819FE"/>
    <w:rsid w:val="00081CD2"/>
    <w:rsid w:val="00082546"/>
    <w:rsid w:val="000826C7"/>
    <w:rsid w:val="000827E3"/>
    <w:rsid w:val="0008414E"/>
    <w:rsid w:val="00084366"/>
    <w:rsid w:val="0008482F"/>
    <w:rsid w:val="00084F7C"/>
    <w:rsid w:val="00085370"/>
    <w:rsid w:val="00087159"/>
    <w:rsid w:val="00087E9D"/>
    <w:rsid w:val="0009086E"/>
    <w:rsid w:val="00090F37"/>
    <w:rsid w:val="000911FB"/>
    <w:rsid w:val="0009143F"/>
    <w:rsid w:val="00091E92"/>
    <w:rsid w:val="00091ECE"/>
    <w:rsid w:val="0009283E"/>
    <w:rsid w:val="00092CD4"/>
    <w:rsid w:val="00092D98"/>
    <w:rsid w:val="000937AB"/>
    <w:rsid w:val="0009383D"/>
    <w:rsid w:val="00094667"/>
    <w:rsid w:val="000949F7"/>
    <w:rsid w:val="000952AE"/>
    <w:rsid w:val="00095456"/>
    <w:rsid w:val="0009548B"/>
    <w:rsid w:val="000958C4"/>
    <w:rsid w:val="00095A02"/>
    <w:rsid w:val="0009631F"/>
    <w:rsid w:val="000979EB"/>
    <w:rsid w:val="00097C55"/>
    <w:rsid w:val="00097DC3"/>
    <w:rsid w:val="000A0CDD"/>
    <w:rsid w:val="000A156F"/>
    <w:rsid w:val="000A19BD"/>
    <w:rsid w:val="000A25E1"/>
    <w:rsid w:val="000A2CC0"/>
    <w:rsid w:val="000A2E19"/>
    <w:rsid w:val="000A2F82"/>
    <w:rsid w:val="000A3729"/>
    <w:rsid w:val="000A3898"/>
    <w:rsid w:val="000A45FD"/>
    <w:rsid w:val="000A4AE7"/>
    <w:rsid w:val="000A6BDF"/>
    <w:rsid w:val="000A6D32"/>
    <w:rsid w:val="000A6EB8"/>
    <w:rsid w:val="000A7AA8"/>
    <w:rsid w:val="000B080A"/>
    <w:rsid w:val="000B0B2C"/>
    <w:rsid w:val="000B1707"/>
    <w:rsid w:val="000B28E8"/>
    <w:rsid w:val="000B2A7A"/>
    <w:rsid w:val="000B2C3B"/>
    <w:rsid w:val="000B2CB5"/>
    <w:rsid w:val="000B30E7"/>
    <w:rsid w:val="000B3884"/>
    <w:rsid w:val="000B440B"/>
    <w:rsid w:val="000B47C5"/>
    <w:rsid w:val="000B4D7B"/>
    <w:rsid w:val="000B5311"/>
    <w:rsid w:val="000B53AC"/>
    <w:rsid w:val="000B55BE"/>
    <w:rsid w:val="000B5A88"/>
    <w:rsid w:val="000B704D"/>
    <w:rsid w:val="000C0268"/>
    <w:rsid w:val="000C0572"/>
    <w:rsid w:val="000C0AA0"/>
    <w:rsid w:val="000C1CC1"/>
    <w:rsid w:val="000C2420"/>
    <w:rsid w:val="000C24E0"/>
    <w:rsid w:val="000C278F"/>
    <w:rsid w:val="000C28B4"/>
    <w:rsid w:val="000C39E2"/>
    <w:rsid w:val="000C5345"/>
    <w:rsid w:val="000C587B"/>
    <w:rsid w:val="000C5BD1"/>
    <w:rsid w:val="000D06AC"/>
    <w:rsid w:val="000D0EEF"/>
    <w:rsid w:val="000D10C9"/>
    <w:rsid w:val="000D1680"/>
    <w:rsid w:val="000D1B2B"/>
    <w:rsid w:val="000D1D11"/>
    <w:rsid w:val="000D254D"/>
    <w:rsid w:val="000D2855"/>
    <w:rsid w:val="000D28B5"/>
    <w:rsid w:val="000D292C"/>
    <w:rsid w:val="000D2CC9"/>
    <w:rsid w:val="000D31BF"/>
    <w:rsid w:val="000D32A0"/>
    <w:rsid w:val="000D3B0D"/>
    <w:rsid w:val="000D3F5A"/>
    <w:rsid w:val="000D477B"/>
    <w:rsid w:val="000D4BDD"/>
    <w:rsid w:val="000D5327"/>
    <w:rsid w:val="000D5ED8"/>
    <w:rsid w:val="000D5F91"/>
    <w:rsid w:val="000D63D8"/>
    <w:rsid w:val="000D68C4"/>
    <w:rsid w:val="000D702D"/>
    <w:rsid w:val="000D708E"/>
    <w:rsid w:val="000D7687"/>
    <w:rsid w:val="000E18B0"/>
    <w:rsid w:val="000E19A2"/>
    <w:rsid w:val="000E3386"/>
    <w:rsid w:val="000E3AF9"/>
    <w:rsid w:val="000E3F00"/>
    <w:rsid w:val="000E52C4"/>
    <w:rsid w:val="000E699B"/>
    <w:rsid w:val="000E699C"/>
    <w:rsid w:val="000E70C6"/>
    <w:rsid w:val="000E70CA"/>
    <w:rsid w:val="000E70D1"/>
    <w:rsid w:val="000F0020"/>
    <w:rsid w:val="000F07C2"/>
    <w:rsid w:val="000F0899"/>
    <w:rsid w:val="000F1B9E"/>
    <w:rsid w:val="000F3E7E"/>
    <w:rsid w:val="000F4F16"/>
    <w:rsid w:val="000F51CB"/>
    <w:rsid w:val="000F6FF9"/>
    <w:rsid w:val="000F7AB1"/>
    <w:rsid w:val="0010017A"/>
    <w:rsid w:val="001003A4"/>
    <w:rsid w:val="00100C68"/>
    <w:rsid w:val="00101C94"/>
    <w:rsid w:val="0010233B"/>
    <w:rsid w:val="0010260A"/>
    <w:rsid w:val="00104095"/>
    <w:rsid w:val="001045CD"/>
    <w:rsid w:val="001059BC"/>
    <w:rsid w:val="00105DAF"/>
    <w:rsid w:val="00107504"/>
    <w:rsid w:val="001078F1"/>
    <w:rsid w:val="001109CF"/>
    <w:rsid w:val="00110CAD"/>
    <w:rsid w:val="00111015"/>
    <w:rsid w:val="00111486"/>
    <w:rsid w:val="001119FF"/>
    <w:rsid w:val="001121A0"/>
    <w:rsid w:val="0011347B"/>
    <w:rsid w:val="001142E8"/>
    <w:rsid w:val="00114686"/>
    <w:rsid w:val="00114C39"/>
    <w:rsid w:val="0011597D"/>
    <w:rsid w:val="0011715F"/>
    <w:rsid w:val="00117E3B"/>
    <w:rsid w:val="00117E5D"/>
    <w:rsid w:val="00117F82"/>
    <w:rsid w:val="00120B68"/>
    <w:rsid w:val="00120D8B"/>
    <w:rsid w:val="00122ED8"/>
    <w:rsid w:val="001233B5"/>
    <w:rsid w:val="00123565"/>
    <w:rsid w:val="0012356D"/>
    <w:rsid w:val="001247E2"/>
    <w:rsid w:val="0012483F"/>
    <w:rsid w:val="001254D7"/>
    <w:rsid w:val="001255D3"/>
    <w:rsid w:val="001266DD"/>
    <w:rsid w:val="0012742C"/>
    <w:rsid w:val="001274E3"/>
    <w:rsid w:val="001309BE"/>
    <w:rsid w:val="00131D08"/>
    <w:rsid w:val="001331B5"/>
    <w:rsid w:val="001331F3"/>
    <w:rsid w:val="00133694"/>
    <w:rsid w:val="001341B1"/>
    <w:rsid w:val="00134981"/>
    <w:rsid w:val="00134A69"/>
    <w:rsid w:val="00134BFF"/>
    <w:rsid w:val="001351DE"/>
    <w:rsid w:val="001359EB"/>
    <w:rsid w:val="00135D33"/>
    <w:rsid w:val="00136145"/>
    <w:rsid w:val="001364C7"/>
    <w:rsid w:val="0013663C"/>
    <w:rsid w:val="0013765C"/>
    <w:rsid w:val="001409CC"/>
    <w:rsid w:val="00140C12"/>
    <w:rsid w:val="00140EB7"/>
    <w:rsid w:val="00141B09"/>
    <w:rsid w:val="00141F12"/>
    <w:rsid w:val="0014207E"/>
    <w:rsid w:val="001436D6"/>
    <w:rsid w:val="001442EF"/>
    <w:rsid w:val="00144B54"/>
    <w:rsid w:val="00145254"/>
    <w:rsid w:val="001453B5"/>
    <w:rsid w:val="001460C1"/>
    <w:rsid w:val="0014675B"/>
    <w:rsid w:val="00146EB4"/>
    <w:rsid w:val="00147023"/>
    <w:rsid w:val="00147A84"/>
    <w:rsid w:val="00150BCC"/>
    <w:rsid w:val="00150BF7"/>
    <w:rsid w:val="00150E71"/>
    <w:rsid w:val="001515E2"/>
    <w:rsid w:val="001516F8"/>
    <w:rsid w:val="00151D8A"/>
    <w:rsid w:val="00151DCA"/>
    <w:rsid w:val="0015210B"/>
    <w:rsid w:val="001526AC"/>
    <w:rsid w:val="00154005"/>
    <w:rsid w:val="0015439C"/>
    <w:rsid w:val="00154494"/>
    <w:rsid w:val="001547ED"/>
    <w:rsid w:val="0015499A"/>
    <w:rsid w:val="00155BDA"/>
    <w:rsid w:val="00156198"/>
    <w:rsid w:val="00156DFB"/>
    <w:rsid w:val="00157C91"/>
    <w:rsid w:val="00157FD6"/>
    <w:rsid w:val="00160519"/>
    <w:rsid w:val="00161014"/>
    <w:rsid w:val="001613BD"/>
    <w:rsid w:val="00161BA9"/>
    <w:rsid w:val="00161C06"/>
    <w:rsid w:val="00162B26"/>
    <w:rsid w:val="0016507E"/>
    <w:rsid w:val="00167142"/>
    <w:rsid w:val="00167926"/>
    <w:rsid w:val="0017002F"/>
    <w:rsid w:val="0017052D"/>
    <w:rsid w:val="00171429"/>
    <w:rsid w:val="001717AE"/>
    <w:rsid w:val="00172487"/>
    <w:rsid w:val="001734D4"/>
    <w:rsid w:val="00174033"/>
    <w:rsid w:val="0017420F"/>
    <w:rsid w:val="001757B8"/>
    <w:rsid w:val="00175CC8"/>
    <w:rsid w:val="00175E36"/>
    <w:rsid w:val="00176095"/>
    <w:rsid w:val="00176DCF"/>
    <w:rsid w:val="00177481"/>
    <w:rsid w:val="001775EE"/>
    <w:rsid w:val="00177895"/>
    <w:rsid w:val="0018063C"/>
    <w:rsid w:val="0018080E"/>
    <w:rsid w:val="00180C55"/>
    <w:rsid w:val="001820CB"/>
    <w:rsid w:val="00182B95"/>
    <w:rsid w:val="00182EAF"/>
    <w:rsid w:val="00182FDC"/>
    <w:rsid w:val="00183F8B"/>
    <w:rsid w:val="00184E85"/>
    <w:rsid w:val="0018529A"/>
    <w:rsid w:val="001854C7"/>
    <w:rsid w:val="00185A52"/>
    <w:rsid w:val="00185D0A"/>
    <w:rsid w:val="00186067"/>
    <w:rsid w:val="001861A6"/>
    <w:rsid w:val="00186268"/>
    <w:rsid w:val="001870AC"/>
    <w:rsid w:val="0018737F"/>
    <w:rsid w:val="00187909"/>
    <w:rsid w:val="0019058B"/>
    <w:rsid w:val="00190624"/>
    <w:rsid w:val="00190A08"/>
    <w:rsid w:val="00190F2B"/>
    <w:rsid w:val="00191A03"/>
    <w:rsid w:val="00191BA7"/>
    <w:rsid w:val="00191D8D"/>
    <w:rsid w:val="0019220E"/>
    <w:rsid w:val="0019261A"/>
    <w:rsid w:val="001934EE"/>
    <w:rsid w:val="001937F5"/>
    <w:rsid w:val="00193839"/>
    <w:rsid w:val="00193DCC"/>
    <w:rsid w:val="00194680"/>
    <w:rsid w:val="00194DE6"/>
    <w:rsid w:val="0019526F"/>
    <w:rsid w:val="001957C5"/>
    <w:rsid w:val="00195CD2"/>
    <w:rsid w:val="0019676C"/>
    <w:rsid w:val="00196778"/>
    <w:rsid w:val="001967D1"/>
    <w:rsid w:val="001970C3"/>
    <w:rsid w:val="001A030A"/>
    <w:rsid w:val="001A0407"/>
    <w:rsid w:val="001A1A5D"/>
    <w:rsid w:val="001A1A93"/>
    <w:rsid w:val="001A1C23"/>
    <w:rsid w:val="001A2E9D"/>
    <w:rsid w:val="001A34BF"/>
    <w:rsid w:val="001A506E"/>
    <w:rsid w:val="001A52C6"/>
    <w:rsid w:val="001A567C"/>
    <w:rsid w:val="001A5D19"/>
    <w:rsid w:val="001A63CC"/>
    <w:rsid w:val="001A6A03"/>
    <w:rsid w:val="001A6C32"/>
    <w:rsid w:val="001A7A12"/>
    <w:rsid w:val="001A7F3D"/>
    <w:rsid w:val="001B0322"/>
    <w:rsid w:val="001B0AA0"/>
    <w:rsid w:val="001B14F8"/>
    <w:rsid w:val="001B1C22"/>
    <w:rsid w:val="001B39F0"/>
    <w:rsid w:val="001B5613"/>
    <w:rsid w:val="001B5A5D"/>
    <w:rsid w:val="001B5BCB"/>
    <w:rsid w:val="001B6A05"/>
    <w:rsid w:val="001B7F4E"/>
    <w:rsid w:val="001C0184"/>
    <w:rsid w:val="001C0339"/>
    <w:rsid w:val="001C0355"/>
    <w:rsid w:val="001C0E2E"/>
    <w:rsid w:val="001C1590"/>
    <w:rsid w:val="001C1A2A"/>
    <w:rsid w:val="001C1EAF"/>
    <w:rsid w:val="001C2FFF"/>
    <w:rsid w:val="001C3DBA"/>
    <w:rsid w:val="001C4F43"/>
    <w:rsid w:val="001C5D74"/>
    <w:rsid w:val="001C5F85"/>
    <w:rsid w:val="001C632A"/>
    <w:rsid w:val="001C66B5"/>
    <w:rsid w:val="001C7399"/>
    <w:rsid w:val="001C7460"/>
    <w:rsid w:val="001D0351"/>
    <w:rsid w:val="001D1901"/>
    <w:rsid w:val="001D20A0"/>
    <w:rsid w:val="001D31BC"/>
    <w:rsid w:val="001D340A"/>
    <w:rsid w:val="001D38A0"/>
    <w:rsid w:val="001D3E7F"/>
    <w:rsid w:val="001D68F2"/>
    <w:rsid w:val="001D6A2A"/>
    <w:rsid w:val="001D7A9F"/>
    <w:rsid w:val="001D7D56"/>
    <w:rsid w:val="001E0D4F"/>
    <w:rsid w:val="001E1136"/>
    <w:rsid w:val="001E1584"/>
    <w:rsid w:val="001E2C89"/>
    <w:rsid w:val="001E2E66"/>
    <w:rsid w:val="001E3177"/>
    <w:rsid w:val="001E3D4A"/>
    <w:rsid w:val="001E3E1D"/>
    <w:rsid w:val="001E41C0"/>
    <w:rsid w:val="001E4C72"/>
    <w:rsid w:val="001E4D76"/>
    <w:rsid w:val="001E56D6"/>
    <w:rsid w:val="001E56DB"/>
    <w:rsid w:val="001E6F1B"/>
    <w:rsid w:val="001E7309"/>
    <w:rsid w:val="001E7688"/>
    <w:rsid w:val="001E7DF4"/>
    <w:rsid w:val="001E7F49"/>
    <w:rsid w:val="001F07ED"/>
    <w:rsid w:val="001F08EB"/>
    <w:rsid w:val="001F0CB7"/>
    <w:rsid w:val="001F2097"/>
    <w:rsid w:val="001F212B"/>
    <w:rsid w:val="001F281A"/>
    <w:rsid w:val="001F29E1"/>
    <w:rsid w:val="001F310C"/>
    <w:rsid w:val="001F4035"/>
    <w:rsid w:val="001F4C0E"/>
    <w:rsid w:val="001F512F"/>
    <w:rsid w:val="001F523C"/>
    <w:rsid w:val="001F54D1"/>
    <w:rsid w:val="001F5E7D"/>
    <w:rsid w:val="001F5F49"/>
    <w:rsid w:val="001F5F4C"/>
    <w:rsid w:val="0020051B"/>
    <w:rsid w:val="00201927"/>
    <w:rsid w:val="0020303E"/>
    <w:rsid w:val="00203280"/>
    <w:rsid w:val="00204531"/>
    <w:rsid w:val="0020492A"/>
    <w:rsid w:val="00204AF0"/>
    <w:rsid w:val="002054B5"/>
    <w:rsid w:val="002054E1"/>
    <w:rsid w:val="00205ABB"/>
    <w:rsid w:val="00205F81"/>
    <w:rsid w:val="00206035"/>
    <w:rsid w:val="002063AF"/>
    <w:rsid w:val="0020650D"/>
    <w:rsid w:val="00207D8B"/>
    <w:rsid w:val="00210492"/>
    <w:rsid w:val="00210561"/>
    <w:rsid w:val="002105A5"/>
    <w:rsid w:val="00210C3F"/>
    <w:rsid w:val="002125CE"/>
    <w:rsid w:val="0021260F"/>
    <w:rsid w:val="002126D4"/>
    <w:rsid w:val="002131FF"/>
    <w:rsid w:val="00213AF4"/>
    <w:rsid w:val="00214197"/>
    <w:rsid w:val="00215289"/>
    <w:rsid w:val="00215473"/>
    <w:rsid w:val="00216208"/>
    <w:rsid w:val="002162EC"/>
    <w:rsid w:val="00216E89"/>
    <w:rsid w:val="0021709E"/>
    <w:rsid w:val="00217468"/>
    <w:rsid w:val="00217551"/>
    <w:rsid w:val="002176E0"/>
    <w:rsid w:val="00217958"/>
    <w:rsid w:val="00217A9F"/>
    <w:rsid w:val="00217EC8"/>
    <w:rsid w:val="00220DF3"/>
    <w:rsid w:val="00221272"/>
    <w:rsid w:val="002214BA"/>
    <w:rsid w:val="002224F1"/>
    <w:rsid w:val="002237E5"/>
    <w:rsid w:val="00224FEF"/>
    <w:rsid w:val="00225A00"/>
    <w:rsid w:val="00226226"/>
    <w:rsid w:val="00226BB6"/>
    <w:rsid w:val="00226CB5"/>
    <w:rsid w:val="00226D37"/>
    <w:rsid w:val="002272BE"/>
    <w:rsid w:val="0022741E"/>
    <w:rsid w:val="002274EA"/>
    <w:rsid w:val="00227B51"/>
    <w:rsid w:val="002312D3"/>
    <w:rsid w:val="00231CE3"/>
    <w:rsid w:val="00231E9F"/>
    <w:rsid w:val="002327A0"/>
    <w:rsid w:val="00232AE1"/>
    <w:rsid w:val="00232E6E"/>
    <w:rsid w:val="00233B21"/>
    <w:rsid w:val="0023503D"/>
    <w:rsid w:val="00235B6C"/>
    <w:rsid w:val="00236E50"/>
    <w:rsid w:val="00237399"/>
    <w:rsid w:val="002377E6"/>
    <w:rsid w:val="002408F7"/>
    <w:rsid w:val="00240E24"/>
    <w:rsid w:val="002413BA"/>
    <w:rsid w:val="00242084"/>
    <w:rsid w:val="002420FE"/>
    <w:rsid w:val="00242CCF"/>
    <w:rsid w:val="00243727"/>
    <w:rsid w:val="00243DFF"/>
    <w:rsid w:val="00243EA8"/>
    <w:rsid w:val="0024473E"/>
    <w:rsid w:val="00245CE9"/>
    <w:rsid w:val="00245E03"/>
    <w:rsid w:val="0024614B"/>
    <w:rsid w:val="00246402"/>
    <w:rsid w:val="002467E3"/>
    <w:rsid w:val="0024735C"/>
    <w:rsid w:val="00247680"/>
    <w:rsid w:val="00247F23"/>
    <w:rsid w:val="00250DEF"/>
    <w:rsid w:val="0025157C"/>
    <w:rsid w:val="00251988"/>
    <w:rsid w:val="00251C9A"/>
    <w:rsid w:val="00252566"/>
    <w:rsid w:val="00252C53"/>
    <w:rsid w:val="00253B8F"/>
    <w:rsid w:val="00254456"/>
    <w:rsid w:val="00254846"/>
    <w:rsid w:val="002549BC"/>
    <w:rsid w:val="002559F7"/>
    <w:rsid w:val="002575D1"/>
    <w:rsid w:val="002575E5"/>
    <w:rsid w:val="00257A68"/>
    <w:rsid w:val="00257CD7"/>
    <w:rsid w:val="00260651"/>
    <w:rsid w:val="0026197A"/>
    <w:rsid w:val="00262855"/>
    <w:rsid w:val="0026328D"/>
    <w:rsid w:val="00263A01"/>
    <w:rsid w:val="002649D8"/>
    <w:rsid w:val="00264BF1"/>
    <w:rsid w:val="00264FC4"/>
    <w:rsid w:val="00265ADA"/>
    <w:rsid w:val="00266286"/>
    <w:rsid w:val="00267252"/>
    <w:rsid w:val="00267428"/>
    <w:rsid w:val="00270012"/>
    <w:rsid w:val="002701E3"/>
    <w:rsid w:val="00270563"/>
    <w:rsid w:val="002719B2"/>
    <w:rsid w:val="0027274A"/>
    <w:rsid w:val="00272959"/>
    <w:rsid w:val="00273051"/>
    <w:rsid w:val="0027331E"/>
    <w:rsid w:val="00274634"/>
    <w:rsid w:val="0027501B"/>
    <w:rsid w:val="00275291"/>
    <w:rsid w:val="002753FE"/>
    <w:rsid w:val="00275C33"/>
    <w:rsid w:val="002761F9"/>
    <w:rsid w:val="0027666B"/>
    <w:rsid w:val="002766D0"/>
    <w:rsid w:val="00277074"/>
    <w:rsid w:val="00277464"/>
    <w:rsid w:val="00280BCC"/>
    <w:rsid w:val="00280E8D"/>
    <w:rsid w:val="0028129F"/>
    <w:rsid w:val="002821A6"/>
    <w:rsid w:val="00283114"/>
    <w:rsid w:val="00283B38"/>
    <w:rsid w:val="00283BF3"/>
    <w:rsid w:val="00283CDE"/>
    <w:rsid w:val="0028421E"/>
    <w:rsid w:val="0028468D"/>
    <w:rsid w:val="00285B34"/>
    <w:rsid w:val="00285B3D"/>
    <w:rsid w:val="002863BA"/>
    <w:rsid w:val="002866F2"/>
    <w:rsid w:val="00286BE6"/>
    <w:rsid w:val="002874DA"/>
    <w:rsid w:val="00290C21"/>
    <w:rsid w:val="002914C7"/>
    <w:rsid w:val="002922DC"/>
    <w:rsid w:val="0029276D"/>
    <w:rsid w:val="00292B9E"/>
    <w:rsid w:val="002932C6"/>
    <w:rsid w:val="002936AD"/>
    <w:rsid w:val="00293CE2"/>
    <w:rsid w:val="00293E83"/>
    <w:rsid w:val="002945F1"/>
    <w:rsid w:val="00294BAC"/>
    <w:rsid w:val="00294DD4"/>
    <w:rsid w:val="002952B1"/>
    <w:rsid w:val="00295AC1"/>
    <w:rsid w:val="002A04F3"/>
    <w:rsid w:val="002A0627"/>
    <w:rsid w:val="002A099E"/>
    <w:rsid w:val="002A0D53"/>
    <w:rsid w:val="002A1491"/>
    <w:rsid w:val="002A26D3"/>
    <w:rsid w:val="002A2DB3"/>
    <w:rsid w:val="002A2F82"/>
    <w:rsid w:val="002A3749"/>
    <w:rsid w:val="002A37EC"/>
    <w:rsid w:val="002A39EF"/>
    <w:rsid w:val="002A3BDC"/>
    <w:rsid w:val="002A49A1"/>
    <w:rsid w:val="002A4EA3"/>
    <w:rsid w:val="002A4F76"/>
    <w:rsid w:val="002A5298"/>
    <w:rsid w:val="002A5A69"/>
    <w:rsid w:val="002A6A51"/>
    <w:rsid w:val="002A6AE0"/>
    <w:rsid w:val="002A6E90"/>
    <w:rsid w:val="002A7211"/>
    <w:rsid w:val="002B0A35"/>
    <w:rsid w:val="002B1474"/>
    <w:rsid w:val="002B209B"/>
    <w:rsid w:val="002B2922"/>
    <w:rsid w:val="002B292F"/>
    <w:rsid w:val="002B2E0A"/>
    <w:rsid w:val="002B3064"/>
    <w:rsid w:val="002B3A0A"/>
    <w:rsid w:val="002B3C4F"/>
    <w:rsid w:val="002B4221"/>
    <w:rsid w:val="002B44D1"/>
    <w:rsid w:val="002B46E2"/>
    <w:rsid w:val="002B4BF2"/>
    <w:rsid w:val="002B544D"/>
    <w:rsid w:val="002B551E"/>
    <w:rsid w:val="002B6A9A"/>
    <w:rsid w:val="002B794A"/>
    <w:rsid w:val="002B7B90"/>
    <w:rsid w:val="002C06E9"/>
    <w:rsid w:val="002C0A99"/>
    <w:rsid w:val="002C1BEC"/>
    <w:rsid w:val="002C25F3"/>
    <w:rsid w:val="002C27A4"/>
    <w:rsid w:val="002C27AE"/>
    <w:rsid w:val="002C2C05"/>
    <w:rsid w:val="002C37C6"/>
    <w:rsid w:val="002C7489"/>
    <w:rsid w:val="002C79D0"/>
    <w:rsid w:val="002C7FCD"/>
    <w:rsid w:val="002D0B63"/>
    <w:rsid w:val="002D0F13"/>
    <w:rsid w:val="002D1078"/>
    <w:rsid w:val="002D1DCE"/>
    <w:rsid w:val="002D2224"/>
    <w:rsid w:val="002D2BC6"/>
    <w:rsid w:val="002D35F0"/>
    <w:rsid w:val="002D3A97"/>
    <w:rsid w:val="002D46C0"/>
    <w:rsid w:val="002D4A69"/>
    <w:rsid w:val="002D4C98"/>
    <w:rsid w:val="002D50D7"/>
    <w:rsid w:val="002D57F8"/>
    <w:rsid w:val="002D5BAD"/>
    <w:rsid w:val="002D62A6"/>
    <w:rsid w:val="002D6BC6"/>
    <w:rsid w:val="002D71BD"/>
    <w:rsid w:val="002D71C4"/>
    <w:rsid w:val="002D7630"/>
    <w:rsid w:val="002D785D"/>
    <w:rsid w:val="002E01A8"/>
    <w:rsid w:val="002E0532"/>
    <w:rsid w:val="002E0CC6"/>
    <w:rsid w:val="002E16E4"/>
    <w:rsid w:val="002E1710"/>
    <w:rsid w:val="002E1A05"/>
    <w:rsid w:val="002E26A4"/>
    <w:rsid w:val="002E26F3"/>
    <w:rsid w:val="002E3B45"/>
    <w:rsid w:val="002E3C9B"/>
    <w:rsid w:val="002E41BC"/>
    <w:rsid w:val="002E4328"/>
    <w:rsid w:val="002E487A"/>
    <w:rsid w:val="002E496F"/>
    <w:rsid w:val="002E4EA3"/>
    <w:rsid w:val="002E6728"/>
    <w:rsid w:val="002E729F"/>
    <w:rsid w:val="002E7496"/>
    <w:rsid w:val="002E7A2F"/>
    <w:rsid w:val="002E7DD7"/>
    <w:rsid w:val="002F2251"/>
    <w:rsid w:val="002F2434"/>
    <w:rsid w:val="002F256D"/>
    <w:rsid w:val="002F334A"/>
    <w:rsid w:val="002F3589"/>
    <w:rsid w:val="002F3ACE"/>
    <w:rsid w:val="002F4272"/>
    <w:rsid w:val="002F4420"/>
    <w:rsid w:val="002F4E60"/>
    <w:rsid w:val="002F56B5"/>
    <w:rsid w:val="002F6CAC"/>
    <w:rsid w:val="002F7957"/>
    <w:rsid w:val="002F7AB7"/>
    <w:rsid w:val="003001AC"/>
    <w:rsid w:val="003005E3"/>
    <w:rsid w:val="0030085B"/>
    <w:rsid w:val="003015F1"/>
    <w:rsid w:val="0030184D"/>
    <w:rsid w:val="00301B0E"/>
    <w:rsid w:val="00302A4B"/>
    <w:rsid w:val="0030348B"/>
    <w:rsid w:val="00303834"/>
    <w:rsid w:val="003040F2"/>
    <w:rsid w:val="00304800"/>
    <w:rsid w:val="00304DB6"/>
    <w:rsid w:val="003058E8"/>
    <w:rsid w:val="003100DB"/>
    <w:rsid w:val="00310161"/>
    <w:rsid w:val="0031063B"/>
    <w:rsid w:val="00311021"/>
    <w:rsid w:val="00311561"/>
    <w:rsid w:val="003118E0"/>
    <w:rsid w:val="00311C2A"/>
    <w:rsid w:val="00311FD9"/>
    <w:rsid w:val="00312C17"/>
    <w:rsid w:val="00312EFC"/>
    <w:rsid w:val="00313AEA"/>
    <w:rsid w:val="00313BAB"/>
    <w:rsid w:val="00314BEC"/>
    <w:rsid w:val="00314FF1"/>
    <w:rsid w:val="003153D7"/>
    <w:rsid w:val="00316299"/>
    <w:rsid w:val="003165E8"/>
    <w:rsid w:val="0031670D"/>
    <w:rsid w:val="003176EE"/>
    <w:rsid w:val="003179D1"/>
    <w:rsid w:val="003207EF"/>
    <w:rsid w:val="003213CB"/>
    <w:rsid w:val="00321676"/>
    <w:rsid w:val="00321F6D"/>
    <w:rsid w:val="00322AC6"/>
    <w:rsid w:val="00322C79"/>
    <w:rsid w:val="00323556"/>
    <w:rsid w:val="0032477A"/>
    <w:rsid w:val="00324E30"/>
    <w:rsid w:val="00325C06"/>
    <w:rsid w:val="00327286"/>
    <w:rsid w:val="00327AE0"/>
    <w:rsid w:val="00327C45"/>
    <w:rsid w:val="00327C50"/>
    <w:rsid w:val="00330977"/>
    <w:rsid w:val="00330DAA"/>
    <w:rsid w:val="00331015"/>
    <w:rsid w:val="0033111B"/>
    <w:rsid w:val="00331A16"/>
    <w:rsid w:val="00331B54"/>
    <w:rsid w:val="00331F31"/>
    <w:rsid w:val="003320AD"/>
    <w:rsid w:val="003320F1"/>
    <w:rsid w:val="003327B9"/>
    <w:rsid w:val="0033368C"/>
    <w:rsid w:val="00333AFF"/>
    <w:rsid w:val="0033403D"/>
    <w:rsid w:val="003347F3"/>
    <w:rsid w:val="00334C72"/>
    <w:rsid w:val="00335A20"/>
    <w:rsid w:val="00335FD4"/>
    <w:rsid w:val="00336876"/>
    <w:rsid w:val="00336EA2"/>
    <w:rsid w:val="00337603"/>
    <w:rsid w:val="00337AFC"/>
    <w:rsid w:val="00340AB1"/>
    <w:rsid w:val="00340F16"/>
    <w:rsid w:val="00341184"/>
    <w:rsid w:val="00341B98"/>
    <w:rsid w:val="003441A4"/>
    <w:rsid w:val="00344A96"/>
    <w:rsid w:val="003450F3"/>
    <w:rsid w:val="00345140"/>
    <w:rsid w:val="00345ED6"/>
    <w:rsid w:val="00346788"/>
    <w:rsid w:val="003470C1"/>
    <w:rsid w:val="003476DE"/>
    <w:rsid w:val="003504C9"/>
    <w:rsid w:val="0035062E"/>
    <w:rsid w:val="00351410"/>
    <w:rsid w:val="0035146D"/>
    <w:rsid w:val="00352EF3"/>
    <w:rsid w:val="00353DE8"/>
    <w:rsid w:val="003548ED"/>
    <w:rsid w:val="00354D92"/>
    <w:rsid w:val="003554D2"/>
    <w:rsid w:val="00355B4D"/>
    <w:rsid w:val="00355DB3"/>
    <w:rsid w:val="00357271"/>
    <w:rsid w:val="0035758F"/>
    <w:rsid w:val="00357DF1"/>
    <w:rsid w:val="00360ECF"/>
    <w:rsid w:val="003614FA"/>
    <w:rsid w:val="00361565"/>
    <w:rsid w:val="003615D5"/>
    <w:rsid w:val="003616EA"/>
    <w:rsid w:val="00362429"/>
    <w:rsid w:val="003625A1"/>
    <w:rsid w:val="00362AD2"/>
    <w:rsid w:val="00363510"/>
    <w:rsid w:val="00363908"/>
    <w:rsid w:val="00363BB7"/>
    <w:rsid w:val="00363E16"/>
    <w:rsid w:val="00363F61"/>
    <w:rsid w:val="003640D1"/>
    <w:rsid w:val="0036429F"/>
    <w:rsid w:val="00364F79"/>
    <w:rsid w:val="00365943"/>
    <w:rsid w:val="00367612"/>
    <w:rsid w:val="00367D3F"/>
    <w:rsid w:val="00370179"/>
    <w:rsid w:val="003716BB"/>
    <w:rsid w:val="00371E5D"/>
    <w:rsid w:val="00372930"/>
    <w:rsid w:val="00372BBD"/>
    <w:rsid w:val="003735CD"/>
    <w:rsid w:val="00374772"/>
    <w:rsid w:val="003747F8"/>
    <w:rsid w:val="003754E3"/>
    <w:rsid w:val="0037596B"/>
    <w:rsid w:val="0037619E"/>
    <w:rsid w:val="00377326"/>
    <w:rsid w:val="00377371"/>
    <w:rsid w:val="003775D6"/>
    <w:rsid w:val="00380374"/>
    <w:rsid w:val="00381578"/>
    <w:rsid w:val="00383591"/>
    <w:rsid w:val="003840D1"/>
    <w:rsid w:val="00384354"/>
    <w:rsid w:val="003849F3"/>
    <w:rsid w:val="00384CD6"/>
    <w:rsid w:val="0038526B"/>
    <w:rsid w:val="00386B22"/>
    <w:rsid w:val="003873BA"/>
    <w:rsid w:val="00387FEA"/>
    <w:rsid w:val="0039045A"/>
    <w:rsid w:val="00390B5A"/>
    <w:rsid w:val="00391330"/>
    <w:rsid w:val="00391A70"/>
    <w:rsid w:val="00391DC1"/>
    <w:rsid w:val="003927E2"/>
    <w:rsid w:val="00392D3E"/>
    <w:rsid w:val="003936CA"/>
    <w:rsid w:val="00393BE2"/>
    <w:rsid w:val="00394352"/>
    <w:rsid w:val="00394C21"/>
    <w:rsid w:val="0039636B"/>
    <w:rsid w:val="0039651F"/>
    <w:rsid w:val="0039754B"/>
    <w:rsid w:val="003976FE"/>
    <w:rsid w:val="003A03B8"/>
    <w:rsid w:val="003A090D"/>
    <w:rsid w:val="003A0BB7"/>
    <w:rsid w:val="003A0EF3"/>
    <w:rsid w:val="003A16DC"/>
    <w:rsid w:val="003A296B"/>
    <w:rsid w:val="003A305C"/>
    <w:rsid w:val="003A3F1E"/>
    <w:rsid w:val="003A41B3"/>
    <w:rsid w:val="003A50BD"/>
    <w:rsid w:val="003A5140"/>
    <w:rsid w:val="003A5B22"/>
    <w:rsid w:val="003A6825"/>
    <w:rsid w:val="003A778E"/>
    <w:rsid w:val="003A791F"/>
    <w:rsid w:val="003A7A57"/>
    <w:rsid w:val="003B035A"/>
    <w:rsid w:val="003B03A8"/>
    <w:rsid w:val="003B12F1"/>
    <w:rsid w:val="003B2D3E"/>
    <w:rsid w:val="003B2FDD"/>
    <w:rsid w:val="003B3548"/>
    <w:rsid w:val="003B3685"/>
    <w:rsid w:val="003B36EC"/>
    <w:rsid w:val="003B474A"/>
    <w:rsid w:val="003B4D6A"/>
    <w:rsid w:val="003B5176"/>
    <w:rsid w:val="003B6849"/>
    <w:rsid w:val="003B6EB7"/>
    <w:rsid w:val="003B6FC8"/>
    <w:rsid w:val="003B78AF"/>
    <w:rsid w:val="003B7E15"/>
    <w:rsid w:val="003C01C3"/>
    <w:rsid w:val="003C0A19"/>
    <w:rsid w:val="003C2A09"/>
    <w:rsid w:val="003C2A25"/>
    <w:rsid w:val="003C2F11"/>
    <w:rsid w:val="003C2FD6"/>
    <w:rsid w:val="003C330C"/>
    <w:rsid w:val="003C3531"/>
    <w:rsid w:val="003C38F9"/>
    <w:rsid w:val="003C4D41"/>
    <w:rsid w:val="003C55FE"/>
    <w:rsid w:val="003C591B"/>
    <w:rsid w:val="003C6BCE"/>
    <w:rsid w:val="003C7B21"/>
    <w:rsid w:val="003D05BE"/>
    <w:rsid w:val="003D0C21"/>
    <w:rsid w:val="003D191D"/>
    <w:rsid w:val="003D23FE"/>
    <w:rsid w:val="003D27F6"/>
    <w:rsid w:val="003D2CB2"/>
    <w:rsid w:val="003D319D"/>
    <w:rsid w:val="003D37F7"/>
    <w:rsid w:val="003D44A0"/>
    <w:rsid w:val="003D476E"/>
    <w:rsid w:val="003D4CE0"/>
    <w:rsid w:val="003D53DF"/>
    <w:rsid w:val="003D76B9"/>
    <w:rsid w:val="003D7BB1"/>
    <w:rsid w:val="003D7C10"/>
    <w:rsid w:val="003E02C0"/>
    <w:rsid w:val="003E049F"/>
    <w:rsid w:val="003E16C9"/>
    <w:rsid w:val="003E2A58"/>
    <w:rsid w:val="003E330C"/>
    <w:rsid w:val="003E36BB"/>
    <w:rsid w:val="003E378B"/>
    <w:rsid w:val="003E39F9"/>
    <w:rsid w:val="003E439F"/>
    <w:rsid w:val="003E5521"/>
    <w:rsid w:val="003E556A"/>
    <w:rsid w:val="003E6B88"/>
    <w:rsid w:val="003E725B"/>
    <w:rsid w:val="003F0F4C"/>
    <w:rsid w:val="003F18B2"/>
    <w:rsid w:val="003F1C34"/>
    <w:rsid w:val="003F30F0"/>
    <w:rsid w:val="003F3220"/>
    <w:rsid w:val="003F3882"/>
    <w:rsid w:val="003F3A87"/>
    <w:rsid w:val="003F3D20"/>
    <w:rsid w:val="003F4334"/>
    <w:rsid w:val="003F456A"/>
    <w:rsid w:val="003F4C77"/>
    <w:rsid w:val="003F5FA9"/>
    <w:rsid w:val="003F6DB2"/>
    <w:rsid w:val="003F7289"/>
    <w:rsid w:val="004019B1"/>
    <w:rsid w:val="004020C2"/>
    <w:rsid w:val="004021F1"/>
    <w:rsid w:val="00402806"/>
    <w:rsid w:val="00402B77"/>
    <w:rsid w:val="0040327D"/>
    <w:rsid w:val="004036F3"/>
    <w:rsid w:val="0040519D"/>
    <w:rsid w:val="00405262"/>
    <w:rsid w:val="00405820"/>
    <w:rsid w:val="0040716E"/>
    <w:rsid w:val="004074D5"/>
    <w:rsid w:val="00407E73"/>
    <w:rsid w:val="00407F23"/>
    <w:rsid w:val="00410327"/>
    <w:rsid w:val="00410712"/>
    <w:rsid w:val="004108DB"/>
    <w:rsid w:val="00410E73"/>
    <w:rsid w:val="00410E79"/>
    <w:rsid w:val="00411253"/>
    <w:rsid w:val="00412156"/>
    <w:rsid w:val="00412252"/>
    <w:rsid w:val="0041262D"/>
    <w:rsid w:val="00412633"/>
    <w:rsid w:val="00413262"/>
    <w:rsid w:val="004143BC"/>
    <w:rsid w:val="00414BB1"/>
    <w:rsid w:val="004155AD"/>
    <w:rsid w:val="004156C9"/>
    <w:rsid w:val="00415C6C"/>
    <w:rsid w:val="00416532"/>
    <w:rsid w:val="00417828"/>
    <w:rsid w:val="00420AEF"/>
    <w:rsid w:val="00420B00"/>
    <w:rsid w:val="00421292"/>
    <w:rsid w:val="0042178E"/>
    <w:rsid w:val="004221A5"/>
    <w:rsid w:val="00422649"/>
    <w:rsid w:val="00422986"/>
    <w:rsid w:val="00422F48"/>
    <w:rsid w:val="0042313A"/>
    <w:rsid w:val="004233DC"/>
    <w:rsid w:val="00423441"/>
    <w:rsid w:val="00423579"/>
    <w:rsid w:val="00423BAA"/>
    <w:rsid w:val="00423D35"/>
    <w:rsid w:val="00424339"/>
    <w:rsid w:val="00424513"/>
    <w:rsid w:val="00424B1B"/>
    <w:rsid w:val="00424DDF"/>
    <w:rsid w:val="0042523D"/>
    <w:rsid w:val="004257B3"/>
    <w:rsid w:val="0042730F"/>
    <w:rsid w:val="0042748E"/>
    <w:rsid w:val="004278AE"/>
    <w:rsid w:val="00427FE8"/>
    <w:rsid w:val="00430254"/>
    <w:rsid w:val="0043036F"/>
    <w:rsid w:val="00430530"/>
    <w:rsid w:val="00430E4E"/>
    <w:rsid w:val="00431C69"/>
    <w:rsid w:val="00432921"/>
    <w:rsid w:val="00433344"/>
    <w:rsid w:val="00433C73"/>
    <w:rsid w:val="00434422"/>
    <w:rsid w:val="00434A80"/>
    <w:rsid w:val="0043747D"/>
    <w:rsid w:val="004379F2"/>
    <w:rsid w:val="00437AB2"/>
    <w:rsid w:val="00440905"/>
    <w:rsid w:val="00441BAF"/>
    <w:rsid w:val="0044204B"/>
    <w:rsid w:val="0044273E"/>
    <w:rsid w:val="004434DC"/>
    <w:rsid w:val="00443C75"/>
    <w:rsid w:val="004449CB"/>
    <w:rsid w:val="00446B66"/>
    <w:rsid w:val="00446EBC"/>
    <w:rsid w:val="00447719"/>
    <w:rsid w:val="00447CE3"/>
    <w:rsid w:val="004500EE"/>
    <w:rsid w:val="00451705"/>
    <w:rsid w:val="00452353"/>
    <w:rsid w:val="004527F1"/>
    <w:rsid w:val="00453497"/>
    <w:rsid w:val="00453CB5"/>
    <w:rsid w:val="00453EAF"/>
    <w:rsid w:val="00454081"/>
    <w:rsid w:val="00454818"/>
    <w:rsid w:val="00457BCD"/>
    <w:rsid w:val="004609DB"/>
    <w:rsid w:val="00460F41"/>
    <w:rsid w:val="00461065"/>
    <w:rsid w:val="00461F99"/>
    <w:rsid w:val="0046291C"/>
    <w:rsid w:val="00463795"/>
    <w:rsid w:val="004644CA"/>
    <w:rsid w:val="00464514"/>
    <w:rsid w:val="00464A64"/>
    <w:rsid w:val="00464B65"/>
    <w:rsid w:val="00464F4F"/>
    <w:rsid w:val="00465ABA"/>
    <w:rsid w:val="00465FA0"/>
    <w:rsid w:val="004661B8"/>
    <w:rsid w:val="00466E98"/>
    <w:rsid w:val="0046711A"/>
    <w:rsid w:val="004672C2"/>
    <w:rsid w:val="00467A8A"/>
    <w:rsid w:val="00470A41"/>
    <w:rsid w:val="00470F39"/>
    <w:rsid w:val="004724AD"/>
    <w:rsid w:val="00472B9F"/>
    <w:rsid w:val="00472F78"/>
    <w:rsid w:val="004732D5"/>
    <w:rsid w:val="00473617"/>
    <w:rsid w:val="004739CB"/>
    <w:rsid w:val="00474610"/>
    <w:rsid w:val="0047531C"/>
    <w:rsid w:val="00476200"/>
    <w:rsid w:val="00476DC2"/>
    <w:rsid w:val="0047750F"/>
    <w:rsid w:val="00477540"/>
    <w:rsid w:val="00477D56"/>
    <w:rsid w:val="00480521"/>
    <w:rsid w:val="00481C19"/>
    <w:rsid w:val="00481E82"/>
    <w:rsid w:val="00482D3A"/>
    <w:rsid w:val="00482DD1"/>
    <w:rsid w:val="0048378B"/>
    <w:rsid w:val="00483C6B"/>
    <w:rsid w:val="00484171"/>
    <w:rsid w:val="0048552B"/>
    <w:rsid w:val="004857D5"/>
    <w:rsid w:val="00485847"/>
    <w:rsid w:val="004859C7"/>
    <w:rsid w:val="00485F21"/>
    <w:rsid w:val="004867E4"/>
    <w:rsid w:val="00486987"/>
    <w:rsid w:val="00486B40"/>
    <w:rsid w:val="00487053"/>
    <w:rsid w:val="0048737B"/>
    <w:rsid w:val="004878D1"/>
    <w:rsid w:val="00490087"/>
    <w:rsid w:val="0049014F"/>
    <w:rsid w:val="0049141E"/>
    <w:rsid w:val="004914BF"/>
    <w:rsid w:val="00491AC2"/>
    <w:rsid w:val="00491C36"/>
    <w:rsid w:val="00491D20"/>
    <w:rsid w:val="00492152"/>
    <w:rsid w:val="00492496"/>
    <w:rsid w:val="00492CEA"/>
    <w:rsid w:val="00493D30"/>
    <w:rsid w:val="00493E92"/>
    <w:rsid w:val="004941E5"/>
    <w:rsid w:val="004958DE"/>
    <w:rsid w:val="004A04E9"/>
    <w:rsid w:val="004A09BB"/>
    <w:rsid w:val="004A09EF"/>
    <w:rsid w:val="004A1167"/>
    <w:rsid w:val="004A119D"/>
    <w:rsid w:val="004A172A"/>
    <w:rsid w:val="004A1E29"/>
    <w:rsid w:val="004A3EB2"/>
    <w:rsid w:val="004A496C"/>
    <w:rsid w:val="004A5468"/>
    <w:rsid w:val="004A5E54"/>
    <w:rsid w:val="004A6594"/>
    <w:rsid w:val="004A7079"/>
    <w:rsid w:val="004A71A9"/>
    <w:rsid w:val="004A74FE"/>
    <w:rsid w:val="004A7661"/>
    <w:rsid w:val="004B1AF1"/>
    <w:rsid w:val="004B24D9"/>
    <w:rsid w:val="004B2A76"/>
    <w:rsid w:val="004B4B8E"/>
    <w:rsid w:val="004B5607"/>
    <w:rsid w:val="004B5FB8"/>
    <w:rsid w:val="004B661E"/>
    <w:rsid w:val="004B6E2D"/>
    <w:rsid w:val="004B7416"/>
    <w:rsid w:val="004B7BBB"/>
    <w:rsid w:val="004C06CC"/>
    <w:rsid w:val="004C0940"/>
    <w:rsid w:val="004C2118"/>
    <w:rsid w:val="004C2D3E"/>
    <w:rsid w:val="004C3592"/>
    <w:rsid w:val="004C3BA1"/>
    <w:rsid w:val="004C4644"/>
    <w:rsid w:val="004C4A1D"/>
    <w:rsid w:val="004C4C02"/>
    <w:rsid w:val="004C4E1C"/>
    <w:rsid w:val="004C5FA1"/>
    <w:rsid w:val="004C65CA"/>
    <w:rsid w:val="004C7D44"/>
    <w:rsid w:val="004D0013"/>
    <w:rsid w:val="004D01AC"/>
    <w:rsid w:val="004D14E4"/>
    <w:rsid w:val="004D18BA"/>
    <w:rsid w:val="004D194D"/>
    <w:rsid w:val="004D2CA0"/>
    <w:rsid w:val="004D2EC7"/>
    <w:rsid w:val="004D2F42"/>
    <w:rsid w:val="004D30EA"/>
    <w:rsid w:val="004D37AF"/>
    <w:rsid w:val="004D416F"/>
    <w:rsid w:val="004D4EB7"/>
    <w:rsid w:val="004D5BDD"/>
    <w:rsid w:val="004D5F30"/>
    <w:rsid w:val="004D7214"/>
    <w:rsid w:val="004E0C1E"/>
    <w:rsid w:val="004E226B"/>
    <w:rsid w:val="004E266E"/>
    <w:rsid w:val="004E2B33"/>
    <w:rsid w:val="004E326F"/>
    <w:rsid w:val="004E34B4"/>
    <w:rsid w:val="004E4C8C"/>
    <w:rsid w:val="004E50EF"/>
    <w:rsid w:val="004E6760"/>
    <w:rsid w:val="004E73E0"/>
    <w:rsid w:val="004E7874"/>
    <w:rsid w:val="004E7FD2"/>
    <w:rsid w:val="004F010C"/>
    <w:rsid w:val="004F048D"/>
    <w:rsid w:val="004F0AE6"/>
    <w:rsid w:val="004F0E72"/>
    <w:rsid w:val="004F1D9F"/>
    <w:rsid w:val="004F2078"/>
    <w:rsid w:val="004F20D3"/>
    <w:rsid w:val="004F2A4D"/>
    <w:rsid w:val="004F2CFA"/>
    <w:rsid w:val="004F3E72"/>
    <w:rsid w:val="004F43B6"/>
    <w:rsid w:val="004F5403"/>
    <w:rsid w:val="004F5A3E"/>
    <w:rsid w:val="004F70A8"/>
    <w:rsid w:val="004F7B50"/>
    <w:rsid w:val="00500CAF"/>
    <w:rsid w:val="0050121F"/>
    <w:rsid w:val="00501CCF"/>
    <w:rsid w:val="00502DA8"/>
    <w:rsid w:val="005031EA"/>
    <w:rsid w:val="005039E0"/>
    <w:rsid w:val="00503A1A"/>
    <w:rsid w:val="00505671"/>
    <w:rsid w:val="00505DCA"/>
    <w:rsid w:val="00506A72"/>
    <w:rsid w:val="00507036"/>
    <w:rsid w:val="005100DA"/>
    <w:rsid w:val="0051070E"/>
    <w:rsid w:val="00510E38"/>
    <w:rsid w:val="00511FAC"/>
    <w:rsid w:val="005122A4"/>
    <w:rsid w:val="005128E2"/>
    <w:rsid w:val="00512E7D"/>
    <w:rsid w:val="00513630"/>
    <w:rsid w:val="005137AF"/>
    <w:rsid w:val="00513ADB"/>
    <w:rsid w:val="00513F7A"/>
    <w:rsid w:val="0051427F"/>
    <w:rsid w:val="005148A5"/>
    <w:rsid w:val="0051554D"/>
    <w:rsid w:val="00515E8C"/>
    <w:rsid w:val="00516053"/>
    <w:rsid w:val="00516F3B"/>
    <w:rsid w:val="005171A9"/>
    <w:rsid w:val="005175EE"/>
    <w:rsid w:val="005176C1"/>
    <w:rsid w:val="005203FA"/>
    <w:rsid w:val="00520728"/>
    <w:rsid w:val="005213C4"/>
    <w:rsid w:val="005213F0"/>
    <w:rsid w:val="005215BE"/>
    <w:rsid w:val="0052163F"/>
    <w:rsid w:val="00521743"/>
    <w:rsid w:val="0052182D"/>
    <w:rsid w:val="005218F1"/>
    <w:rsid w:val="00522692"/>
    <w:rsid w:val="0052287F"/>
    <w:rsid w:val="005234EF"/>
    <w:rsid w:val="005237D9"/>
    <w:rsid w:val="00523B06"/>
    <w:rsid w:val="00523FA0"/>
    <w:rsid w:val="0052410A"/>
    <w:rsid w:val="005254DD"/>
    <w:rsid w:val="0052590E"/>
    <w:rsid w:val="00525C38"/>
    <w:rsid w:val="00526C44"/>
    <w:rsid w:val="005270C7"/>
    <w:rsid w:val="0052739F"/>
    <w:rsid w:val="005301AE"/>
    <w:rsid w:val="005303DF"/>
    <w:rsid w:val="0053079E"/>
    <w:rsid w:val="00530A68"/>
    <w:rsid w:val="00530BFC"/>
    <w:rsid w:val="005313CD"/>
    <w:rsid w:val="0053157A"/>
    <w:rsid w:val="0053195B"/>
    <w:rsid w:val="00531B17"/>
    <w:rsid w:val="00531BF1"/>
    <w:rsid w:val="005330B0"/>
    <w:rsid w:val="00533AA5"/>
    <w:rsid w:val="00535F53"/>
    <w:rsid w:val="00536255"/>
    <w:rsid w:val="0053653F"/>
    <w:rsid w:val="005366EC"/>
    <w:rsid w:val="00536AC4"/>
    <w:rsid w:val="005372B8"/>
    <w:rsid w:val="00537CDB"/>
    <w:rsid w:val="00537D23"/>
    <w:rsid w:val="00537E00"/>
    <w:rsid w:val="005402D4"/>
    <w:rsid w:val="005407F2"/>
    <w:rsid w:val="005409E9"/>
    <w:rsid w:val="00540B31"/>
    <w:rsid w:val="00540F1D"/>
    <w:rsid w:val="00541075"/>
    <w:rsid w:val="0054117F"/>
    <w:rsid w:val="0054118C"/>
    <w:rsid w:val="00541DC5"/>
    <w:rsid w:val="0054230C"/>
    <w:rsid w:val="00542545"/>
    <w:rsid w:val="00543C52"/>
    <w:rsid w:val="005454FB"/>
    <w:rsid w:val="005455E4"/>
    <w:rsid w:val="005464D8"/>
    <w:rsid w:val="005464FD"/>
    <w:rsid w:val="0054687B"/>
    <w:rsid w:val="00546900"/>
    <w:rsid w:val="00546ADB"/>
    <w:rsid w:val="00546E2F"/>
    <w:rsid w:val="00546E65"/>
    <w:rsid w:val="0054774E"/>
    <w:rsid w:val="0054798E"/>
    <w:rsid w:val="00550B92"/>
    <w:rsid w:val="00550ED2"/>
    <w:rsid w:val="005510B1"/>
    <w:rsid w:val="00551E3B"/>
    <w:rsid w:val="005523CE"/>
    <w:rsid w:val="00552DBD"/>
    <w:rsid w:val="00553135"/>
    <w:rsid w:val="005536D1"/>
    <w:rsid w:val="00553F88"/>
    <w:rsid w:val="00554FBC"/>
    <w:rsid w:val="0055509D"/>
    <w:rsid w:val="00555186"/>
    <w:rsid w:val="0055685F"/>
    <w:rsid w:val="00557851"/>
    <w:rsid w:val="005604F0"/>
    <w:rsid w:val="005611B0"/>
    <w:rsid w:val="00561DDB"/>
    <w:rsid w:val="00561E63"/>
    <w:rsid w:val="00562AF9"/>
    <w:rsid w:val="0056319A"/>
    <w:rsid w:val="005632D1"/>
    <w:rsid w:val="0056330C"/>
    <w:rsid w:val="0056379E"/>
    <w:rsid w:val="00563EDE"/>
    <w:rsid w:val="005645BB"/>
    <w:rsid w:val="005654F1"/>
    <w:rsid w:val="00565E36"/>
    <w:rsid w:val="0056682A"/>
    <w:rsid w:val="0056757C"/>
    <w:rsid w:val="005706D4"/>
    <w:rsid w:val="0057116D"/>
    <w:rsid w:val="0057153E"/>
    <w:rsid w:val="00573A57"/>
    <w:rsid w:val="00573D0E"/>
    <w:rsid w:val="00573FB5"/>
    <w:rsid w:val="0057449B"/>
    <w:rsid w:val="00575455"/>
    <w:rsid w:val="005754DF"/>
    <w:rsid w:val="00575D45"/>
    <w:rsid w:val="0057627A"/>
    <w:rsid w:val="005778D8"/>
    <w:rsid w:val="00580A71"/>
    <w:rsid w:val="00580C37"/>
    <w:rsid w:val="00583074"/>
    <w:rsid w:val="005837D2"/>
    <w:rsid w:val="00583EC7"/>
    <w:rsid w:val="00584F70"/>
    <w:rsid w:val="00585003"/>
    <w:rsid w:val="00585102"/>
    <w:rsid w:val="005854FE"/>
    <w:rsid w:val="00585965"/>
    <w:rsid w:val="00585A2A"/>
    <w:rsid w:val="00587376"/>
    <w:rsid w:val="00590030"/>
    <w:rsid w:val="0059023B"/>
    <w:rsid w:val="00590430"/>
    <w:rsid w:val="005905F1"/>
    <w:rsid w:val="00590C06"/>
    <w:rsid w:val="0059180A"/>
    <w:rsid w:val="00591AB5"/>
    <w:rsid w:val="00592726"/>
    <w:rsid w:val="00592CFF"/>
    <w:rsid w:val="005935ED"/>
    <w:rsid w:val="00593854"/>
    <w:rsid w:val="00594311"/>
    <w:rsid w:val="00594CE7"/>
    <w:rsid w:val="005952B2"/>
    <w:rsid w:val="00595970"/>
    <w:rsid w:val="00596E75"/>
    <w:rsid w:val="00597761"/>
    <w:rsid w:val="005A0036"/>
    <w:rsid w:val="005A0FC1"/>
    <w:rsid w:val="005A12B0"/>
    <w:rsid w:val="005A18D0"/>
    <w:rsid w:val="005A2679"/>
    <w:rsid w:val="005A368A"/>
    <w:rsid w:val="005A3862"/>
    <w:rsid w:val="005A3DB6"/>
    <w:rsid w:val="005A4163"/>
    <w:rsid w:val="005A4590"/>
    <w:rsid w:val="005A4919"/>
    <w:rsid w:val="005A4BBE"/>
    <w:rsid w:val="005A5563"/>
    <w:rsid w:val="005A5AE0"/>
    <w:rsid w:val="005A5C30"/>
    <w:rsid w:val="005A614E"/>
    <w:rsid w:val="005A66B2"/>
    <w:rsid w:val="005A7307"/>
    <w:rsid w:val="005A763D"/>
    <w:rsid w:val="005A7D72"/>
    <w:rsid w:val="005A7F25"/>
    <w:rsid w:val="005B0450"/>
    <w:rsid w:val="005B1F13"/>
    <w:rsid w:val="005B2376"/>
    <w:rsid w:val="005B2AF0"/>
    <w:rsid w:val="005B423F"/>
    <w:rsid w:val="005B46E1"/>
    <w:rsid w:val="005B4A29"/>
    <w:rsid w:val="005B52A4"/>
    <w:rsid w:val="005B5753"/>
    <w:rsid w:val="005B57C6"/>
    <w:rsid w:val="005B6C7F"/>
    <w:rsid w:val="005B70A1"/>
    <w:rsid w:val="005B7795"/>
    <w:rsid w:val="005C0395"/>
    <w:rsid w:val="005C0D34"/>
    <w:rsid w:val="005C1486"/>
    <w:rsid w:val="005C18AF"/>
    <w:rsid w:val="005C193A"/>
    <w:rsid w:val="005C1CB1"/>
    <w:rsid w:val="005C2887"/>
    <w:rsid w:val="005C2F5A"/>
    <w:rsid w:val="005C3626"/>
    <w:rsid w:val="005C3D00"/>
    <w:rsid w:val="005C4271"/>
    <w:rsid w:val="005C5494"/>
    <w:rsid w:val="005C5639"/>
    <w:rsid w:val="005C619C"/>
    <w:rsid w:val="005C63D6"/>
    <w:rsid w:val="005C6A62"/>
    <w:rsid w:val="005C7AC4"/>
    <w:rsid w:val="005D0186"/>
    <w:rsid w:val="005D0B9D"/>
    <w:rsid w:val="005D0BC6"/>
    <w:rsid w:val="005D128D"/>
    <w:rsid w:val="005D19D5"/>
    <w:rsid w:val="005D27F3"/>
    <w:rsid w:val="005D334D"/>
    <w:rsid w:val="005D4126"/>
    <w:rsid w:val="005D4572"/>
    <w:rsid w:val="005D4F69"/>
    <w:rsid w:val="005D51B1"/>
    <w:rsid w:val="005D53C8"/>
    <w:rsid w:val="005D5B46"/>
    <w:rsid w:val="005D5DE4"/>
    <w:rsid w:val="005D696B"/>
    <w:rsid w:val="005D72D8"/>
    <w:rsid w:val="005E016F"/>
    <w:rsid w:val="005E0A10"/>
    <w:rsid w:val="005E0B74"/>
    <w:rsid w:val="005E114B"/>
    <w:rsid w:val="005E1359"/>
    <w:rsid w:val="005E193F"/>
    <w:rsid w:val="005E1F0B"/>
    <w:rsid w:val="005E29F8"/>
    <w:rsid w:val="005E2FD0"/>
    <w:rsid w:val="005E34BB"/>
    <w:rsid w:val="005E415F"/>
    <w:rsid w:val="005E4569"/>
    <w:rsid w:val="005E4791"/>
    <w:rsid w:val="005E4BE8"/>
    <w:rsid w:val="005E4C93"/>
    <w:rsid w:val="005E4F1A"/>
    <w:rsid w:val="005E54E9"/>
    <w:rsid w:val="005E5717"/>
    <w:rsid w:val="005E5E5D"/>
    <w:rsid w:val="005E5F8B"/>
    <w:rsid w:val="005E69F4"/>
    <w:rsid w:val="005E6EEA"/>
    <w:rsid w:val="005E7ED8"/>
    <w:rsid w:val="005F0BB0"/>
    <w:rsid w:val="005F12D1"/>
    <w:rsid w:val="005F14E9"/>
    <w:rsid w:val="005F1A07"/>
    <w:rsid w:val="005F1CF3"/>
    <w:rsid w:val="005F2A95"/>
    <w:rsid w:val="005F2CB0"/>
    <w:rsid w:val="005F4766"/>
    <w:rsid w:val="005F4B59"/>
    <w:rsid w:val="005F4B80"/>
    <w:rsid w:val="005F52F2"/>
    <w:rsid w:val="005F5752"/>
    <w:rsid w:val="005F5970"/>
    <w:rsid w:val="005F5AF1"/>
    <w:rsid w:val="005F6A82"/>
    <w:rsid w:val="005F703D"/>
    <w:rsid w:val="005F74F3"/>
    <w:rsid w:val="005F75DE"/>
    <w:rsid w:val="005F7B47"/>
    <w:rsid w:val="00600189"/>
    <w:rsid w:val="0060073B"/>
    <w:rsid w:val="00600FE3"/>
    <w:rsid w:val="0060136F"/>
    <w:rsid w:val="0060148C"/>
    <w:rsid w:val="00602A67"/>
    <w:rsid w:val="00603E14"/>
    <w:rsid w:val="00603E91"/>
    <w:rsid w:val="00603EC7"/>
    <w:rsid w:val="0060405D"/>
    <w:rsid w:val="00605272"/>
    <w:rsid w:val="00605A6F"/>
    <w:rsid w:val="00606622"/>
    <w:rsid w:val="00606F1B"/>
    <w:rsid w:val="00607264"/>
    <w:rsid w:val="006079A2"/>
    <w:rsid w:val="00607AB1"/>
    <w:rsid w:val="00607F97"/>
    <w:rsid w:val="006108CB"/>
    <w:rsid w:val="0061186F"/>
    <w:rsid w:val="00611A4F"/>
    <w:rsid w:val="00612063"/>
    <w:rsid w:val="00612A55"/>
    <w:rsid w:val="0061385D"/>
    <w:rsid w:val="00614060"/>
    <w:rsid w:val="00614173"/>
    <w:rsid w:val="00614591"/>
    <w:rsid w:val="00614E76"/>
    <w:rsid w:val="00615A80"/>
    <w:rsid w:val="00615B8A"/>
    <w:rsid w:val="00615E9B"/>
    <w:rsid w:val="00615FC5"/>
    <w:rsid w:val="00616D21"/>
    <w:rsid w:val="00616FE8"/>
    <w:rsid w:val="00617303"/>
    <w:rsid w:val="006173BF"/>
    <w:rsid w:val="006174B6"/>
    <w:rsid w:val="006179FC"/>
    <w:rsid w:val="006200A6"/>
    <w:rsid w:val="0062170F"/>
    <w:rsid w:val="00621745"/>
    <w:rsid w:val="00621F51"/>
    <w:rsid w:val="006239DA"/>
    <w:rsid w:val="006244C1"/>
    <w:rsid w:val="00624565"/>
    <w:rsid w:val="006248C0"/>
    <w:rsid w:val="00624B3F"/>
    <w:rsid w:val="00625AF6"/>
    <w:rsid w:val="00625CDE"/>
    <w:rsid w:val="00625CFF"/>
    <w:rsid w:val="00625EB0"/>
    <w:rsid w:val="00625F12"/>
    <w:rsid w:val="0062623F"/>
    <w:rsid w:val="00627EFF"/>
    <w:rsid w:val="00631B5D"/>
    <w:rsid w:val="00631CA8"/>
    <w:rsid w:val="0063270C"/>
    <w:rsid w:val="0063272A"/>
    <w:rsid w:val="00633359"/>
    <w:rsid w:val="00633A4F"/>
    <w:rsid w:val="00633B75"/>
    <w:rsid w:val="00634B90"/>
    <w:rsid w:val="00634CD6"/>
    <w:rsid w:val="006354EE"/>
    <w:rsid w:val="00635FE6"/>
    <w:rsid w:val="006368A6"/>
    <w:rsid w:val="006378A1"/>
    <w:rsid w:val="00637BAD"/>
    <w:rsid w:val="00637C8E"/>
    <w:rsid w:val="00640C0C"/>
    <w:rsid w:val="00640FB3"/>
    <w:rsid w:val="0064167F"/>
    <w:rsid w:val="006419D2"/>
    <w:rsid w:val="00641B90"/>
    <w:rsid w:val="00641C69"/>
    <w:rsid w:val="006430F5"/>
    <w:rsid w:val="0064562F"/>
    <w:rsid w:val="00646945"/>
    <w:rsid w:val="006500DA"/>
    <w:rsid w:val="006509D4"/>
    <w:rsid w:val="00650A75"/>
    <w:rsid w:val="00650CB3"/>
    <w:rsid w:val="00650CF0"/>
    <w:rsid w:val="00650E4A"/>
    <w:rsid w:val="006515A4"/>
    <w:rsid w:val="0065178F"/>
    <w:rsid w:val="00651B60"/>
    <w:rsid w:val="00652581"/>
    <w:rsid w:val="00652D84"/>
    <w:rsid w:val="0065302D"/>
    <w:rsid w:val="00653155"/>
    <w:rsid w:val="00654152"/>
    <w:rsid w:val="00654387"/>
    <w:rsid w:val="0065469E"/>
    <w:rsid w:val="00654937"/>
    <w:rsid w:val="006555C9"/>
    <w:rsid w:val="0065624D"/>
    <w:rsid w:val="00656ABF"/>
    <w:rsid w:val="00657658"/>
    <w:rsid w:val="00657C2D"/>
    <w:rsid w:val="0066034F"/>
    <w:rsid w:val="006603E7"/>
    <w:rsid w:val="00660508"/>
    <w:rsid w:val="006606D0"/>
    <w:rsid w:val="006611CD"/>
    <w:rsid w:val="00661742"/>
    <w:rsid w:val="00662B19"/>
    <w:rsid w:val="00662CD4"/>
    <w:rsid w:val="00663233"/>
    <w:rsid w:val="006639EF"/>
    <w:rsid w:val="00663F5B"/>
    <w:rsid w:val="0066537D"/>
    <w:rsid w:val="006655DA"/>
    <w:rsid w:val="006659FA"/>
    <w:rsid w:val="00665AA7"/>
    <w:rsid w:val="00665AE4"/>
    <w:rsid w:val="00665DA0"/>
    <w:rsid w:val="00665E0D"/>
    <w:rsid w:val="0066667B"/>
    <w:rsid w:val="00666C5F"/>
    <w:rsid w:val="00666F81"/>
    <w:rsid w:val="00667B71"/>
    <w:rsid w:val="00667E96"/>
    <w:rsid w:val="00671DCB"/>
    <w:rsid w:val="00671FAD"/>
    <w:rsid w:val="006722A3"/>
    <w:rsid w:val="00672787"/>
    <w:rsid w:val="006737D8"/>
    <w:rsid w:val="0067449D"/>
    <w:rsid w:val="00674E30"/>
    <w:rsid w:val="00675FB8"/>
    <w:rsid w:val="006760B1"/>
    <w:rsid w:val="00676711"/>
    <w:rsid w:val="00676ACA"/>
    <w:rsid w:val="00676D09"/>
    <w:rsid w:val="0068021A"/>
    <w:rsid w:val="00680232"/>
    <w:rsid w:val="00680D6E"/>
    <w:rsid w:val="00681BA5"/>
    <w:rsid w:val="006829CC"/>
    <w:rsid w:val="00682ACD"/>
    <w:rsid w:val="00683D57"/>
    <w:rsid w:val="00683DE1"/>
    <w:rsid w:val="00683E35"/>
    <w:rsid w:val="006844B2"/>
    <w:rsid w:val="00685382"/>
    <w:rsid w:val="00686643"/>
    <w:rsid w:val="00686708"/>
    <w:rsid w:val="00686A19"/>
    <w:rsid w:val="00686B55"/>
    <w:rsid w:val="006870EC"/>
    <w:rsid w:val="006871BA"/>
    <w:rsid w:val="0068754D"/>
    <w:rsid w:val="006876F9"/>
    <w:rsid w:val="00687C21"/>
    <w:rsid w:val="00687D26"/>
    <w:rsid w:val="00687F4D"/>
    <w:rsid w:val="006905EF"/>
    <w:rsid w:val="00690AB3"/>
    <w:rsid w:val="00690D76"/>
    <w:rsid w:val="006916A7"/>
    <w:rsid w:val="006918C9"/>
    <w:rsid w:val="00691DAB"/>
    <w:rsid w:val="00692226"/>
    <w:rsid w:val="006924F5"/>
    <w:rsid w:val="00692619"/>
    <w:rsid w:val="006935BA"/>
    <w:rsid w:val="00693A58"/>
    <w:rsid w:val="0069443F"/>
    <w:rsid w:val="006944BA"/>
    <w:rsid w:val="00694A5F"/>
    <w:rsid w:val="0069593E"/>
    <w:rsid w:val="0069657E"/>
    <w:rsid w:val="00696932"/>
    <w:rsid w:val="00697D04"/>
    <w:rsid w:val="006A0527"/>
    <w:rsid w:val="006A1291"/>
    <w:rsid w:val="006A1337"/>
    <w:rsid w:val="006A160A"/>
    <w:rsid w:val="006A1969"/>
    <w:rsid w:val="006A34A3"/>
    <w:rsid w:val="006A396E"/>
    <w:rsid w:val="006A39D7"/>
    <w:rsid w:val="006A39F3"/>
    <w:rsid w:val="006A3A7F"/>
    <w:rsid w:val="006A3BD8"/>
    <w:rsid w:val="006A3E37"/>
    <w:rsid w:val="006A414B"/>
    <w:rsid w:val="006A43B4"/>
    <w:rsid w:val="006A577C"/>
    <w:rsid w:val="006A6E78"/>
    <w:rsid w:val="006A7110"/>
    <w:rsid w:val="006A7154"/>
    <w:rsid w:val="006A72EE"/>
    <w:rsid w:val="006A756D"/>
    <w:rsid w:val="006A7CDD"/>
    <w:rsid w:val="006B0819"/>
    <w:rsid w:val="006B18D7"/>
    <w:rsid w:val="006B1CDA"/>
    <w:rsid w:val="006B1E02"/>
    <w:rsid w:val="006B22B3"/>
    <w:rsid w:val="006B3E7A"/>
    <w:rsid w:val="006B3EDF"/>
    <w:rsid w:val="006B5474"/>
    <w:rsid w:val="006B5CA1"/>
    <w:rsid w:val="006B5E8F"/>
    <w:rsid w:val="006B5FCC"/>
    <w:rsid w:val="006B62AD"/>
    <w:rsid w:val="006B6C99"/>
    <w:rsid w:val="006B6D11"/>
    <w:rsid w:val="006B71A8"/>
    <w:rsid w:val="006C0720"/>
    <w:rsid w:val="006C0D95"/>
    <w:rsid w:val="006C1150"/>
    <w:rsid w:val="006C12A0"/>
    <w:rsid w:val="006C1B37"/>
    <w:rsid w:val="006C1B8B"/>
    <w:rsid w:val="006C234C"/>
    <w:rsid w:val="006C2822"/>
    <w:rsid w:val="006C4989"/>
    <w:rsid w:val="006C4C91"/>
    <w:rsid w:val="006C5D0C"/>
    <w:rsid w:val="006C642D"/>
    <w:rsid w:val="006C6952"/>
    <w:rsid w:val="006C69C9"/>
    <w:rsid w:val="006C6C4E"/>
    <w:rsid w:val="006C6ECE"/>
    <w:rsid w:val="006D0178"/>
    <w:rsid w:val="006D1AC8"/>
    <w:rsid w:val="006D2E03"/>
    <w:rsid w:val="006D2E72"/>
    <w:rsid w:val="006D3780"/>
    <w:rsid w:val="006D37A3"/>
    <w:rsid w:val="006D3934"/>
    <w:rsid w:val="006D43EE"/>
    <w:rsid w:val="006D4776"/>
    <w:rsid w:val="006D47A0"/>
    <w:rsid w:val="006D5DFA"/>
    <w:rsid w:val="006D6C1A"/>
    <w:rsid w:val="006E07DB"/>
    <w:rsid w:val="006E2441"/>
    <w:rsid w:val="006E2894"/>
    <w:rsid w:val="006E380F"/>
    <w:rsid w:val="006E45A6"/>
    <w:rsid w:val="006E4881"/>
    <w:rsid w:val="006E48C1"/>
    <w:rsid w:val="006E5366"/>
    <w:rsid w:val="006F1D81"/>
    <w:rsid w:val="006F1D9B"/>
    <w:rsid w:val="006F1F03"/>
    <w:rsid w:val="006F20F3"/>
    <w:rsid w:val="006F28EB"/>
    <w:rsid w:val="006F3404"/>
    <w:rsid w:val="006F437A"/>
    <w:rsid w:val="006F4EC2"/>
    <w:rsid w:val="006F4FD2"/>
    <w:rsid w:val="006F5CDF"/>
    <w:rsid w:val="006F60AB"/>
    <w:rsid w:val="006F6148"/>
    <w:rsid w:val="006F67F8"/>
    <w:rsid w:val="006F6D23"/>
    <w:rsid w:val="006F7918"/>
    <w:rsid w:val="006F7D67"/>
    <w:rsid w:val="00700C3A"/>
    <w:rsid w:val="007014B4"/>
    <w:rsid w:val="007015CA"/>
    <w:rsid w:val="00701A1A"/>
    <w:rsid w:val="00701CE2"/>
    <w:rsid w:val="00703624"/>
    <w:rsid w:val="00703C76"/>
    <w:rsid w:val="0070418A"/>
    <w:rsid w:val="00704379"/>
    <w:rsid w:val="00704681"/>
    <w:rsid w:val="00704956"/>
    <w:rsid w:val="00704C14"/>
    <w:rsid w:val="007061DE"/>
    <w:rsid w:val="007062DC"/>
    <w:rsid w:val="00706BE5"/>
    <w:rsid w:val="00706E77"/>
    <w:rsid w:val="00707007"/>
    <w:rsid w:val="0071057A"/>
    <w:rsid w:val="0071072B"/>
    <w:rsid w:val="00711A2D"/>
    <w:rsid w:val="00711BA8"/>
    <w:rsid w:val="00711CDD"/>
    <w:rsid w:val="00712169"/>
    <w:rsid w:val="0071234D"/>
    <w:rsid w:val="00712BCB"/>
    <w:rsid w:val="00714252"/>
    <w:rsid w:val="0071617F"/>
    <w:rsid w:val="00716437"/>
    <w:rsid w:val="0071653B"/>
    <w:rsid w:val="00717BA8"/>
    <w:rsid w:val="00717BBB"/>
    <w:rsid w:val="00717BCE"/>
    <w:rsid w:val="00717E81"/>
    <w:rsid w:val="00720030"/>
    <w:rsid w:val="00720DE3"/>
    <w:rsid w:val="007213B3"/>
    <w:rsid w:val="00721880"/>
    <w:rsid w:val="00722336"/>
    <w:rsid w:val="00722350"/>
    <w:rsid w:val="007231B0"/>
    <w:rsid w:val="00723BBD"/>
    <w:rsid w:val="007244F6"/>
    <w:rsid w:val="007245EF"/>
    <w:rsid w:val="00724A00"/>
    <w:rsid w:val="00724B31"/>
    <w:rsid w:val="00725108"/>
    <w:rsid w:val="00725228"/>
    <w:rsid w:val="00725B22"/>
    <w:rsid w:val="00725E53"/>
    <w:rsid w:val="007265B4"/>
    <w:rsid w:val="00727128"/>
    <w:rsid w:val="00727447"/>
    <w:rsid w:val="00727804"/>
    <w:rsid w:val="00727C0C"/>
    <w:rsid w:val="00727C22"/>
    <w:rsid w:val="007302A4"/>
    <w:rsid w:val="0073051F"/>
    <w:rsid w:val="00730563"/>
    <w:rsid w:val="0073095C"/>
    <w:rsid w:val="00730A00"/>
    <w:rsid w:val="00730FA4"/>
    <w:rsid w:val="0073182C"/>
    <w:rsid w:val="00731BBA"/>
    <w:rsid w:val="007326DD"/>
    <w:rsid w:val="0073291A"/>
    <w:rsid w:val="007329E9"/>
    <w:rsid w:val="00732A70"/>
    <w:rsid w:val="00732B0B"/>
    <w:rsid w:val="00733F97"/>
    <w:rsid w:val="007345A8"/>
    <w:rsid w:val="00734698"/>
    <w:rsid w:val="00734A55"/>
    <w:rsid w:val="00735213"/>
    <w:rsid w:val="00735636"/>
    <w:rsid w:val="0073582C"/>
    <w:rsid w:val="00737619"/>
    <w:rsid w:val="00737668"/>
    <w:rsid w:val="00737E01"/>
    <w:rsid w:val="00737FBB"/>
    <w:rsid w:val="00740742"/>
    <w:rsid w:val="0074076F"/>
    <w:rsid w:val="00741F56"/>
    <w:rsid w:val="0074298F"/>
    <w:rsid w:val="00742A0D"/>
    <w:rsid w:val="00742B42"/>
    <w:rsid w:val="00742CB8"/>
    <w:rsid w:val="00742F4D"/>
    <w:rsid w:val="00742FAE"/>
    <w:rsid w:val="007434A9"/>
    <w:rsid w:val="00743541"/>
    <w:rsid w:val="007441D4"/>
    <w:rsid w:val="007449E0"/>
    <w:rsid w:val="00744C6A"/>
    <w:rsid w:val="007458DB"/>
    <w:rsid w:val="00745CE6"/>
    <w:rsid w:val="007471F3"/>
    <w:rsid w:val="00747C9C"/>
    <w:rsid w:val="00750A0E"/>
    <w:rsid w:val="007510AB"/>
    <w:rsid w:val="0075186C"/>
    <w:rsid w:val="00751CD0"/>
    <w:rsid w:val="00751E5A"/>
    <w:rsid w:val="007523C1"/>
    <w:rsid w:val="007528FB"/>
    <w:rsid w:val="00753287"/>
    <w:rsid w:val="00753EF5"/>
    <w:rsid w:val="00754B33"/>
    <w:rsid w:val="00754D43"/>
    <w:rsid w:val="007555EF"/>
    <w:rsid w:val="00755E66"/>
    <w:rsid w:val="00756851"/>
    <w:rsid w:val="007572F9"/>
    <w:rsid w:val="00757C88"/>
    <w:rsid w:val="007603AC"/>
    <w:rsid w:val="00760539"/>
    <w:rsid w:val="007610F0"/>
    <w:rsid w:val="00761612"/>
    <w:rsid w:val="007629FF"/>
    <w:rsid w:val="00762DC6"/>
    <w:rsid w:val="00762EC4"/>
    <w:rsid w:val="00762ED4"/>
    <w:rsid w:val="0076372A"/>
    <w:rsid w:val="00763F7C"/>
    <w:rsid w:val="00764916"/>
    <w:rsid w:val="00765647"/>
    <w:rsid w:val="00765BFB"/>
    <w:rsid w:val="00765E17"/>
    <w:rsid w:val="0076604A"/>
    <w:rsid w:val="00766656"/>
    <w:rsid w:val="0076688E"/>
    <w:rsid w:val="00766BF2"/>
    <w:rsid w:val="00766FE5"/>
    <w:rsid w:val="00767718"/>
    <w:rsid w:val="0077037C"/>
    <w:rsid w:val="0077147E"/>
    <w:rsid w:val="0077219F"/>
    <w:rsid w:val="0077225E"/>
    <w:rsid w:val="0077250E"/>
    <w:rsid w:val="00772ED9"/>
    <w:rsid w:val="0077374A"/>
    <w:rsid w:val="00773921"/>
    <w:rsid w:val="00774166"/>
    <w:rsid w:val="00774269"/>
    <w:rsid w:val="00775628"/>
    <w:rsid w:val="00776B56"/>
    <w:rsid w:val="0077776F"/>
    <w:rsid w:val="00777BFC"/>
    <w:rsid w:val="00782142"/>
    <w:rsid w:val="00782914"/>
    <w:rsid w:val="00782E37"/>
    <w:rsid w:val="00783867"/>
    <w:rsid w:val="00784344"/>
    <w:rsid w:val="00784C5B"/>
    <w:rsid w:val="00784DF3"/>
    <w:rsid w:val="00784DFB"/>
    <w:rsid w:val="00785705"/>
    <w:rsid w:val="0078698A"/>
    <w:rsid w:val="00787389"/>
    <w:rsid w:val="0078756F"/>
    <w:rsid w:val="00787737"/>
    <w:rsid w:val="00790F82"/>
    <w:rsid w:val="007935EA"/>
    <w:rsid w:val="00793F7F"/>
    <w:rsid w:val="00794005"/>
    <w:rsid w:val="007972F6"/>
    <w:rsid w:val="00797419"/>
    <w:rsid w:val="007A0859"/>
    <w:rsid w:val="007A0A58"/>
    <w:rsid w:val="007A0AF0"/>
    <w:rsid w:val="007A0F24"/>
    <w:rsid w:val="007A106A"/>
    <w:rsid w:val="007A15CE"/>
    <w:rsid w:val="007A2371"/>
    <w:rsid w:val="007A259D"/>
    <w:rsid w:val="007A2605"/>
    <w:rsid w:val="007A2735"/>
    <w:rsid w:val="007A2965"/>
    <w:rsid w:val="007A2EF1"/>
    <w:rsid w:val="007A3E04"/>
    <w:rsid w:val="007A41DE"/>
    <w:rsid w:val="007A460F"/>
    <w:rsid w:val="007A6568"/>
    <w:rsid w:val="007A6843"/>
    <w:rsid w:val="007A71B4"/>
    <w:rsid w:val="007A73DE"/>
    <w:rsid w:val="007A755E"/>
    <w:rsid w:val="007A7E76"/>
    <w:rsid w:val="007B0360"/>
    <w:rsid w:val="007B1E29"/>
    <w:rsid w:val="007B36C4"/>
    <w:rsid w:val="007B4445"/>
    <w:rsid w:val="007B49C6"/>
    <w:rsid w:val="007B4BF4"/>
    <w:rsid w:val="007B50D8"/>
    <w:rsid w:val="007B6C89"/>
    <w:rsid w:val="007B7673"/>
    <w:rsid w:val="007B776C"/>
    <w:rsid w:val="007B7DA3"/>
    <w:rsid w:val="007C04F1"/>
    <w:rsid w:val="007C08FC"/>
    <w:rsid w:val="007C107D"/>
    <w:rsid w:val="007C130A"/>
    <w:rsid w:val="007C217F"/>
    <w:rsid w:val="007C240D"/>
    <w:rsid w:val="007C2AD5"/>
    <w:rsid w:val="007C3557"/>
    <w:rsid w:val="007C3CAA"/>
    <w:rsid w:val="007C437F"/>
    <w:rsid w:val="007C541D"/>
    <w:rsid w:val="007C5F72"/>
    <w:rsid w:val="007C6BBB"/>
    <w:rsid w:val="007C6E95"/>
    <w:rsid w:val="007C7479"/>
    <w:rsid w:val="007C769A"/>
    <w:rsid w:val="007C78DF"/>
    <w:rsid w:val="007D003E"/>
    <w:rsid w:val="007D00EA"/>
    <w:rsid w:val="007D0502"/>
    <w:rsid w:val="007D06CD"/>
    <w:rsid w:val="007D1619"/>
    <w:rsid w:val="007D19E1"/>
    <w:rsid w:val="007D2BE3"/>
    <w:rsid w:val="007D2C99"/>
    <w:rsid w:val="007D412F"/>
    <w:rsid w:val="007D4D54"/>
    <w:rsid w:val="007D6478"/>
    <w:rsid w:val="007D69B0"/>
    <w:rsid w:val="007D6A14"/>
    <w:rsid w:val="007D6B2D"/>
    <w:rsid w:val="007D7DEC"/>
    <w:rsid w:val="007E00D7"/>
    <w:rsid w:val="007E018F"/>
    <w:rsid w:val="007E0FDA"/>
    <w:rsid w:val="007E25BE"/>
    <w:rsid w:val="007E3A3A"/>
    <w:rsid w:val="007E4B03"/>
    <w:rsid w:val="007E4C9B"/>
    <w:rsid w:val="007E5567"/>
    <w:rsid w:val="007E574A"/>
    <w:rsid w:val="007E5781"/>
    <w:rsid w:val="007E59E7"/>
    <w:rsid w:val="007E623F"/>
    <w:rsid w:val="007E68B2"/>
    <w:rsid w:val="007E68F7"/>
    <w:rsid w:val="007E6E05"/>
    <w:rsid w:val="007E7579"/>
    <w:rsid w:val="007E7E7A"/>
    <w:rsid w:val="007F0003"/>
    <w:rsid w:val="007F04D7"/>
    <w:rsid w:val="007F2CD3"/>
    <w:rsid w:val="007F2DAD"/>
    <w:rsid w:val="007F42B2"/>
    <w:rsid w:val="007F588E"/>
    <w:rsid w:val="007F5A7C"/>
    <w:rsid w:val="007F5EC6"/>
    <w:rsid w:val="007F6338"/>
    <w:rsid w:val="007F65E5"/>
    <w:rsid w:val="007F705C"/>
    <w:rsid w:val="007F71FA"/>
    <w:rsid w:val="007F7792"/>
    <w:rsid w:val="007F789B"/>
    <w:rsid w:val="007F7CF2"/>
    <w:rsid w:val="00800140"/>
    <w:rsid w:val="0080070B"/>
    <w:rsid w:val="00800FF7"/>
    <w:rsid w:val="008014E8"/>
    <w:rsid w:val="00801861"/>
    <w:rsid w:val="00801B6D"/>
    <w:rsid w:val="00801DB8"/>
    <w:rsid w:val="00802331"/>
    <w:rsid w:val="0080254A"/>
    <w:rsid w:val="00802DF2"/>
    <w:rsid w:val="0080374C"/>
    <w:rsid w:val="00803A1C"/>
    <w:rsid w:val="00803D2F"/>
    <w:rsid w:val="0080496D"/>
    <w:rsid w:val="00804AE5"/>
    <w:rsid w:val="00806615"/>
    <w:rsid w:val="008068DE"/>
    <w:rsid w:val="008112FD"/>
    <w:rsid w:val="00811688"/>
    <w:rsid w:val="0081192D"/>
    <w:rsid w:val="00811A70"/>
    <w:rsid w:val="00812641"/>
    <w:rsid w:val="00812B13"/>
    <w:rsid w:val="00816A11"/>
    <w:rsid w:val="0082000C"/>
    <w:rsid w:val="00820123"/>
    <w:rsid w:val="00820B94"/>
    <w:rsid w:val="008227EA"/>
    <w:rsid w:val="00823574"/>
    <w:rsid w:val="00823740"/>
    <w:rsid w:val="00823AE8"/>
    <w:rsid w:val="00823BBC"/>
    <w:rsid w:val="008241EF"/>
    <w:rsid w:val="008242D2"/>
    <w:rsid w:val="0082488D"/>
    <w:rsid w:val="00824F13"/>
    <w:rsid w:val="00825A0D"/>
    <w:rsid w:val="00825A68"/>
    <w:rsid w:val="00826920"/>
    <w:rsid w:val="0082750C"/>
    <w:rsid w:val="0082783D"/>
    <w:rsid w:val="00827844"/>
    <w:rsid w:val="00827F07"/>
    <w:rsid w:val="008304DF"/>
    <w:rsid w:val="00830FC0"/>
    <w:rsid w:val="00831FF3"/>
    <w:rsid w:val="00832660"/>
    <w:rsid w:val="008326DB"/>
    <w:rsid w:val="00835D81"/>
    <w:rsid w:val="00836320"/>
    <w:rsid w:val="008366B5"/>
    <w:rsid w:val="00836F8C"/>
    <w:rsid w:val="00837507"/>
    <w:rsid w:val="00837F5B"/>
    <w:rsid w:val="0084033E"/>
    <w:rsid w:val="00840DE8"/>
    <w:rsid w:val="00840EE3"/>
    <w:rsid w:val="00840FAA"/>
    <w:rsid w:val="00841737"/>
    <w:rsid w:val="0084179C"/>
    <w:rsid w:val="00841991"/>
    <w:rsid w:val="00841B42"/>
    <w:rsid w:val="00841E37"/>
    <w:rsid w:val="00841FA0"/>
    <w:rsid w:val="00842FE6"/>
    <w:rsid w:val="008438F8"/>
    <w:rsid w:val="00843D57"/>
    <w:rsid w:val="00844359"/>
    <w:rsid w:val="0084436C"/>
    <w:rsid w:val="0084467B"/>
    <w:rsid w:val="00844AD8"/>
    <w:rsid w:val="00846505"/>
    <w:rsid w:val="00846709"/>
    <w:rsid w:val="0084693B"/>
    <w:rsid w:val="00846A00"/>
    <w:rsid w:val="00846F38"/>
    <w:rsid w:val="00847B57"/>
    <w:rsid w:val="00847CE4"/>
    <w:rsid w:val="00847E16"/>
    <w:rsid w:val="00847EEE"/>
    <w:rsid w:val="00850FDE"/>
    <w:rsid w:val="00851709"/>
    <w:rsid w:val="0085271E"/>
    <w:rsid w:val="00852DC4"/>
    <w:rsid w:val="00853C0F"/>
    <w:rsid w:val="00855117"/>
    <w:rsid w:val="0085558B"/>
    <w:rsid w:val="008575E4"/>
    <w:rsid w:val="00860028"/>
    <w:rsid w:val="0086133E"/>
    <w:rsid w:val="00861700"/>
    <w:rsid w:val="00861D31"/>
    <w:rsid w:val="00862AB3"/>
    <w:rsid w:val="0086325F"/>
    <w:rsid w:val="00865D95"/>
    <w:rsid w:val="00865FD1"/>
    <w:rsid w:val="008665D9"/>
    <w:rsid w:val="008666E5"/>
    <w:rsid w:val="008668D3"/>
    <w:rsid w:val="00866BD0"/>
    <w:rsid w:val="00866F54"/>
    <w:rsid w:val="008701C7"/>
    <w:rsid w:val="00870E16"/>
    <w:rsid w:val="00871712"/>
    <w:rsid w:val="0087188F"/>
    <w:rsid w:val="00872925"/>
    <w:rsid w:val="00872ED1"/>
    <w:rsid w:val="008739D3"/>
    <w:rsid w:val="00873E75"/>
    <w:rsid w:val="00874004"/>
    <w:rsid w:val="0087447F"/>
    <w:rsid w:val="00875F23"/>
    <w:rsid w:val="008771A7"/>
    <w:rsid w:val="008771E9"/>
    <w:rsid w:val="00877903"/>
    <w:rsid w:val="00877B22"/>
    <w:rsid w:val="00877CB4"/>
    <w:rsid w:val="00877F12"/>
    <w:rsid w:val="00881D78"/>
    <w:rsid w:val="008829D8"/>
    <w:rsid w:val="00882AA0"/>
    <w:rsid w:val="00882B9F"/>
    <w:rsid w:val="00883009"/>
    <w:rsid w:val="008833E7"/>
    <w:rsid w:val="008835F6"/>
    <w:rsid w:val="00884302"/>
    <w:rsid w:val="008846DB"/>
    <w:rsid w:val="0088639A"/>
    <w:rsid w:val="00886E01"/>
    <w:rsid w:val="008874E2"/>
    <w:rsid w:val="00887DB6"/>
    <w:rsid w:val="00891817"/>
    <w:rsid w:val="0089195C"/>
    <w:rsid w:val="00891E85"/>
    <w:rsid w:val="00891F04"/>
    <w:rsid w:val="00892221"/>
    <w:rsid w:val="00892809"/>
    <w:rsid w:val="0089294E"/>
    <w:rsid w:val="008929B8"/>
    <w:rsid w:val="00892B9D"/>
    <w:rsid w:val="00893426"/>
    <w:rsid w:val="00893562"/>
    <w:rsid w:val="00893B63"/>
    <w:rsid w:val="00894033"/>
    <w:rsid w:val="0089432B"/>
    <w:rsid w:val="00894701"/>
    <w:rsid w:val="00895029"/>
    <w:rsid w:val="00895B5F"/>
    <w:rsid w:val="00896F7E"/>
    <w:rsid w:val="00897895"/>
    <w:rsid w:val="00897ED0"/>
    <w:rsid w:val="008A1F4F"/>
    <w:rsid w:val="008A2107"/>
    <w:rsid w:val="008A2894"/>
    <w:rsid w:val="008A2B6D"/>
    <w:rsid w:val="008A3638"/>
    <w:rsid w:val="008A3AED"/>
    <w:rsid w:val="008A3D6F"/>
    <w:rsid w:val="008A4188"/>
    <w:rsid w:val="008A5EA9"/>
    <w:rsid w:val="008A6002"/>
    <w:rsid w:val="008A6497"/>
    <w:rsid w:val="008A733D"/>
    <w:rsid w:val="008A749C"/>
    <w:rsid w:val="008A7D8E"/>
    <w:rsid w:val="008B039F"/>
    <w:rsid w:val="008B29E7"/>
    <w:rsid w:val="008B2CFA"/>
    <w:rsid w:val="008B3195"/>
    <w:rsid w:val="008B331E"/>
    <w:rsid w:val="008B396B"/>
    <w:rsid w:val="008B4666"/>
    <w:rsid w:val="008B5093"/>
    <w:rsid w:val="008B5513"/>
    <w:rsid w:val="008B7470"/>
    <w:rsid w:val="008C0631"/>
    <w:rsid w:val="008C268D"/>
    <w:rsid w:val="008C268F"/>
    <w:rsid w:val="008C5271"/>
    <w:rsid w:val="008C528A"/>
    <w:rsid w:val="008C57F6"/>
    <w:rsid w:val="008C5B3E"/>
    <w:rsid w:val="008D0243"/>
    <w:rsid w:val="008D0324"/>
    <w:rsid w:val="008D05A3"/>
    <w:rsid w:val="008D063F"/>
    <w:rsid w:val="008D0D1E"/>
    <w:rsid w:val="008D12F8"/>
    <w:rsid w:val="008D1797"/>
    <w:rsid w:val="008D1B68"/>
    <w:rsid w:val="008D235B"/>
    <w:rsid w:val="008D27FE"/>
    <w:rsid w:val="008D2BA7"/>
    <w:rsid w:val="008D318C"/>
    <w:rsid w:val="008D3755"/>
    <w:rsid w:val="008D4372"/>
    <w:rsid w:val="008D4E1D"/>
    <w:rsid w:val="008D64D1"/>
    <w:rsid w:val="008D700C"/>
    <w:rsid w:val="008D77F3"/>
    <w:rsid w:val="008D7999"/>
    <w:rsid w:val="008D7FCB"/>
    <w:rsid w:val="008E00C8"/>
    <w:rsid w:val="008E1142"/>
    <w:rsid w:val="008E16AD"/>
    <w:rsid w:val="008E19D9"/>
    <w:rsid w:val="008E1B29"/>
    <w:rsid w:val="008E2217"/>
    <w:rsid w:val="008E4033"/>
    <w:rsid w:val="008E465B"/>
    <w:rsid w:val="008E4F8F"/>
    <w:rsid w:val="008E5ED1"/>
    <w:rsid w:val="008E63A2"/>
    <w:rsid w:val="008E738A"/>
    <w:rsid w:val="008E7699"/>
    <w:rsid w:val="008E7B17"/>
    <w:rsid w:val="008F117A"/>
    <w:rsid w:val="008F166E"/>
    <w:rsid w:val="008F176B"/>
    <w:rsid w:val="008F1D19"/>
    <w:rsid w:val="008F216C"/>
    <w:rsid w:val="008F28EA"/>
    <w:rsid w:val="008F3467"/>
    <w:rsid w:val="008F3AD0"/>
    <w:rsid w:val="008F4176"/>
    <w:rsid w:val="008F506D"/>
    <w:rsid w:val="008F6E32"/>
    <w:rsid w:val="008F7928"/>
    <w:rsid w:val="008F7AA4"/>
    <w:rsid w:val="008F7DD9"/>
    <w:rsid w:val="009001E7"/>
    <w:rsid w:val="00900D85"/>
    <w:rsid w:val="009016EB"/>
    <w:rsid w:val="009016F9"/>
    <w:rsid w:val="009020D3"/>
    <w:rsid w:val="00903AAF"/>
    <w:rsid w:val="00903D23"/>
    <w:rsid w:val="009056D4"/>
    <w:rsid w:val="00905CAB"/>
    <w:rsid w:val="00907A52"/>
    <w:rsid w:val="0091098E"/>
    <w:rsid w:val="00911B27"/>
    <w:rsid w:val="0091228B"/>
    <w:rsid w:val="00912370"/>
    <w:rsid w:val="00912D77"/>
    <w:rsid w:val="00913C6C"/>
    <w:rsid w:val="00914430"/>
    <w:rsid w:val="009146BB"/>
    <w:rsid w:val="00914BE6"/>
    <w:rsid w:val="0091517B"/>
    <w:rsid w:val="00915676"/>
    <w:rsid w:val="009160D5"/>
    <w:rsid w:val="00916AE2"/>
    <w:rsid w:val="0091701D"/>
    <w:rsid w:val="00917C2A"/>
    <w:rsid w:val="00917DA8"/>
    <w:rsid w:val="009204E2"/>
    <w:rsid w:val="00922424"/>
    <w:rsid w:val="0092296C"/>
    <w:rsid w:val="00922B12"/>
    <w:rsid w:val="00923594"/>
    <w:rsid w:val="009238EB"/>
    <w:rsid w:val="00923977"/>
    <w:rsid w:val="009252EC"/>
    <w:rsid w:val="00925556"/>
    <w:rsid w:val="00925658"/>
    <w:rsid w:val="009257DA"/>
    <w:rsid w:val="00926386"/>
    <w:rsid w:val="009268A2"/>
    <w:rsid w:val="009272DA"/>
    <w:rsid w:val="00930A84"/>
    <w:rsid w:val="00930A93"/>
    <w:rsid w:val="0093165D"/>
    <w:rsid w:val="0093184A"/>
    <w:rsid w:val="00931DFF"/>
    <w:rsid w:val="0093212F"/>
    <w:rsid w:val="00933540"/>
    <w:rsid w:val="0093363B"/>
    <w:rsid w:val="009338BE"/>
    <w:rsid w:val="00934659"/>
    <w:rsid w:val="00936582"/>
    <w:rsid w:val="00936923"/>
    <w:rsid w:val="009369FD"/>
    <w:rsid w:val="00936D0D"/>
    <w:rsid w:val="00936D7B"/>
    <w:rsid w:val="00937591"/>
    <w:rsid w:val="00937C7B"/>
    <w:rsid w:val="00940283"/>
    <w:rsid w:val="00941375"/>
    <w:rsid w:val="00941AF8"/>
    <w:rsid w:val="00943D6D"/>
    <w:rsid w:val="00943FE1"/>
    <w:rsid w:val="00944D53"/>
    <w:rsid w:val="00945EFF"/>
    <w:rsid w:val="00946F7F"/>
    <w:rsid w:val="0094702C"/>
    <w:rsid w:val="00947318"/>
    <w:rsid w:val="009474CD"/>
    <w:rsid w:val="00947647"/>
    <w:rsid w:val="00950309"/>
    <w:rsid w:val="00950911"/>
    <w:rsid w:val="00950C07"/>
    <w:rsid w:val="00950C30"/>
    <w:rsid w:val="00951C52"/>
    <w:rsid w:val="00952198"/>
    <w:rsid w:val="00952857"/>
    <w:rsid w:val="00952E5C"/>
    <w:rsid w:val="00953110"/>
    <w:rsid w:val="0095372E"/>
    <w:rsid w:val="00953A37"/>
    <w:rsid w:val="00954758"/>
    <w:rsid w:val="00954762"/>
    <w:rsid w:val="00954F40"/>
    <w:rsid w:val="00955550"/>
    <w:rsid w:val="0095686A"/>
    <w:rsid w:val="00956DAE"/>
    <w:rsid w:val="00957793"/>
    <w:rsid w:val="0096027D"/>
    <w:rsid w:val="00960C51"/>
    <w:rsid w:val="00961F51"/>
    <w:rsid w:val="00962009"/>
    <w:rsid w:val="009621FE"/>
    <w:rsid w:val="00962414"/>
    <w:rsid w:val="00962922"/>
    <w:rsid w:val="00963924"/>
    <w:rsid w:val="009642FD"/>
    <w:rsid w:val="00964ADB"/>
    <w:rsid w:val="009654CB"/>
    <w:rsid w:val="009673B0"/>
    <w:rsid w:val="00967499"/>
    <w:rsid w:val="0096749B"/>
    <w:rsid w:val="00967C31"/>
    <w:rsid w:val="00967EF7"/>
    <w:rsid w:val="00970920"/>
    <w:rsid w:val="009719B2"/>
    <w:rsid w:val="00971D3E"/>
    <w:rsid w:val="0097238A"/>
    <w:rsid w:val="0097240D"/>
    <w:rsid w:val="00973641"/>
    <w:rsid w:val="009738FE"/>
    <w:rsid w:val="009739B3"/>
    <w:rsid w:val="009755E2"/>
    <w:rsid w:val="009759FF"/>
    <w:rsid w:val="0097700C"/>
    <w:rsid w:val="009827F3"/>
    <w:rsid w:val="009829F5"/>
    <w:rsid w:val="00982C65"/>
    <w:rsid w:val="009838BF"/>
    <w:rsid w:val="009839DA"/>
    <w:rsid w:val="009855B1"/>
    <w:rsid w:val="00986D55"/>
    <w:rsid w:val="00987029"/>
    <w:rsid w:val="00987F37"/>
    <w:rsid w:val="00990697"/>
    <w:rsid w:val="00992363"/>
    <w:rsid w:val="00994010"/>
    <w:rsid w:val="00995760"/>
    <w:rsid w:val="009957BF"/>
    <w:rsid w:val="00995D7A"/>
    <w:rsid w:val="00996251"/>
    <w:rsid w:val="00996989"/>
    <w:rsid w:val="009969C4"/>
    <w:rsid w:val="00997049"/>
    <w:rsid w:val="00997526"/>
    <w:rsid w:val="00997628"/>
    <w:rsid w:val="0099762D"/>
    <w:rsid w:val="00997680"/>
    <w:rsid w:val="009A0BAF"/>
    <w:rsid w:val="009A1231"/>
    <w:rsid w:val="009A1E42"/>
    <w:rsid w:val="009A2CF2"/>
    <w:rsid w:val="009A3565"/>
    <w:rsid w:val="009A3A77"/>
    <w:rsid w:val="009A3EFC"/>
    <w:rsid w:val="009A49D2"/>
    <w:rsid w:val="009A4F2F"/>
    <w:rsid w:val="009A5343"/>
    <w:rsid w:val="009A7C9D"/>
    <w:rsid w:val="009A7CB1"/>
    <w:rsid w:val="009A7FC9"/>
    <w:rsid w:val="009B0855"/>
    <w:rsid w:val="009B0ACA"/>
    <w:rsid w:val="009B1142"/>
    <w:rsid w:val="009B185C"/>
    <w:rsid w:val="009B1F93"/>
    <w:rsid w:val="009B20FD"/>
    <w:rsid w:val="009B3933"/>
    <w:rsid w:val="009B43C7"/>
    <w:rsid w:val="009B5878"/>
    <w:rsid w:val="009B58ED"/>
    <w:rsid w:val="009B5C6B"/>
    <w:rsid w:val="009B6061"/>
    <w:rsid w:val="009B64AF"/>
    <w:rsid w:val="009B6532"/>
    <w:rsid w:val="009B768F"/>
    <w:rsid w:val="009C006C"/>
    <w:rsid w:val="009C01D1"/>
    <w:rsid w:val="009C0F73"/>
    <w:rsid w:val="009C1FB1"/>
    <w:rsid w:val="009C38F1"/>
    <w:rsid w:val="009C3A80"/>
    <w:rsid w:val="009C3B39"/>
    <w:rsid w:val="009C3E68"/>
    <w:rsid w:val="009C4C5F"/>
    <w:rsid w:val="009C4FDB"/>
    <w:rsid w:val="009C63A1"/>
    <w:rsid w:val="009C67D7"/>
    <w:rsid w:val="009C6D2F"/>
    <w:rsid w:val="009C6DC6"/>
    <w:rsid w:val="009C72AC"/>
    <w:rsid w:val="009D0F97"/>
    <w:rsid w:val="009D3642"/>
    <w:rsid w:val="009D37C6"/>
    <w:rsid w:val="009D42EF"/>
    <w:rsid w:val="009D4B6C"/>
    <w:rsid w:val="009D5122"/>
    <w:rsid w:val="009D62EE"/>
    <w:rsid w:val="009D63EC"/>
    <w:rsid w:val="009D6E8A"/>
    <w:rsid w:val="009D7621"/>
    <w:rsid w:val="009D764E"/>
    <w:rsid w:val="009E00CD"/>
    <w:rsid w:val="009E20FE"/>
    <w:rsid w:val="009E24C2"/>
    <w:rsid w:val="009E283C"/>
    <w:rsid w:val="009E2E95"/>
    <w:rsid w:val="009E323A"/>
    <w:rsid w:val="009E3A15"/>
    <w:rsid w:val="009E4197"/>
    <w:rsid w:val="009E42C7"/>
    <w:rsid w:val="009E4FCE"/>
    <w:rsid w:val="009E5A35"/>
    <w:rsid w:val="009E6585"/>
    <w:rsid w:val="009E70E8"/>
    <w:rsid w:val="009E7521"/>
    <w:rsid w:val="009E7973"/>
    <w:rsid w:val="009F00B3"/>
    <w:rsid w:val="009F03D9"/>
    <w:rsid w:val="009F0562"/>
    <w:rsid w:val="009F062F"/>
    <w:rsid w:val="009F0B76"/>
    <w:rsid w:val="009F0BAA"/>
    <w:rsid w:val="009F0C90"/>
    <w:rsid w:val="009F0D5E"/>
    <w:rsid w:val="009F10B1"/>
    <w:rsid w:val="009F1148"/>
    <w:rsid w:val="009F1450"/>
    <w:rsid w:val="009F1A4C"/>
    <w:rsid w:val="009F3092"/>
    <w:rsid w:val="009F3C1D"/>
    <w:rsid w:val="009F3DFF"/>
    <w:rsid w:val="009F41D3"/>
    <w:rsid w:val="009F43C4"/>
    <w:rsid w:val="009F492A"/>
    <w:rsid w:val="009F4C7F"/>
    <w:rsid w:val="009F59E7"/>
    <w:rsid w:val="009F5BBB"/>
    <w:rsid w:val="009F5CA4"/>
    <w:rsid w:val="009F5E72"/>
    <w:rsid w:val="009F60FF"/>
    <w:rsid w:val="00A000B3"/>
    <w:rsid w:val="00A018FD"/>
    <w:rsid w:val="00A01B51"/>
    <w:rsid w:val="00A01B96"/>
    <w:rsid w:val="00A02566"/>
    <w:rsid w:val="00A02D4E"/>
    <w:rsid w:val="00A0374F"/>
    <w:rsid w:val="00A04560"/>
    <w:rsid w:val="00A04B18"/>
    <w:rsid w:val="00A04DBC"/>
    <w:rsid w:val="00A04F87"/>
    <w:rsid w:val="00A053FC"/>
    <w:rsid w:val="00A05872"/>
    <w:rsid w:val="00A0615A"/>
    <w:rsid w:val="00A06450"/>
    <w:rsid w:val="00A06502"/>
    <w:rsid w:val="00A07C8C"/>
    <w:rsid w:val="00A10CF7"/>
    <w:rsid w:val="00A10E6A"/>
    <w:rsid w:val="00A11AD3"/>
    <w:rsid w:val="00A11CA9"/>
    <w:rsid w:val="00A128D9"/>
    <w:rsid w:val="00A1309F"/>
    <w:rsid w:val="00A13E49"/>
    <w:rsid w:val="00A14500"/>
    <w:rsid w:val="00A1452C"/>
    <w:rsid w:val="00A15516"/>
    <w:rsid w:val="00A15E69"/>
    <w:rsid w:val="00A16777"/>
    <w:rsid w:val="00A16EF4"/>
    <w:rsid w:val="00A20503"/>
    <w:rsid w:val="00A207C5"/>
    <w:rsid w:val="00A20AAD"/>
    <w:rsid w:val="00A21BA9"/>
    <w:rsid w:val="00A21BBF"/>
    <w:rsid w:val="00A230B2"/>
    <w:rsid w:val="00A237C3"/>
    <w:rsid w:val="00A23B9F"/>
    <w:rsid w:val="00A23BD5"/>
    <w:rsid w:val="00A25205"/>
    <w:rsid w:val="00A257AE"/>
    <w:rsid w:val="00A26148"/>
    <w:rsid w:val="00A264A0"/>
    <w:rsid w:val="00A2713E"/>
    <w:rsid w:val="00A27320"/>
    <w:rsid w:val="00A313A2"/>
    <w:rsid w:val="00A31797"/>
    <w:rsid w:val="00A31C2A"/>
    <w:rsid w:val="00A32E04"/>
    <w:rsid w:val="00A34731"/>
    <w:rsid w:val="00A3638A"/>
    <w:rsid w:val="00A367F7"/>
    <w:rsid w:val="00A36E30"/>
    <w:rsid w:val="00A377B4"/>
    <w:rsid w:val="00A409E2"/>
    <w:rsid w:val="00A40DE6"/>
    <w:rsid w:val="00A41638"/>
    <w:rsid w:val="00A4196B"/>
    <w:rsid w:val="00A4207C"/>
    <w:rsid w:val="00A420C9"/>
    <w:rsid w:val="00A427D5"/>
    <w:rsid w:val="00A43217"/>
    <w:rsid w:val="00A4323E"/>
    <w:rsid w:val="00A43F3A"/>
    <w:rsid w:val="00A449E5"/>
    <w:rsid w:val="00A44B37"/>
    <w:rsid w:val="00A44EFB"/>
    <w:rsid w:val="00A452D1"/>
    <w:rsid w:val="00A45471"/>
    <w:rsid w:val="00A462D9"/>
    <w:rsid w:val="00A466A2"/>
    <w:rsid w:val="00A50230"/>
    <w:rsid w:val="00A50B52"/>
    <w:rsid w:val="00A50ED7"/>
    <w:rsid w:val="00A52AF5"/>
    <w:rsid w:val="00A53554"/>
    <w:rsid w:val="00A538DB"/>
    <w:rsid w:val="00A542FB"/>
    <w:rsid w:val="00A55293"/>
    <w:rsid w:val="00A55F9F"/>
    <w:rsid w:val="00A5743A"/>
    <w:rsid w:val="00A57F63"/>
    <w:rsid w:val="00A57FEA"/>
    <w:rsid w:val="00A600BB"/>
    <w:rsid w:val="00A60552"/>
    <w:rsid w:val="00A613DD"/>
    <w:rsid w:val="00A61BA2"/>
    <w:rsid w:val="00A620FC"/>
    <w:rsid w:val="00A62475"/>
    <w:rsid w:val="00A63248"/>
    <w:rsid w:val="00A63AC0"/>
    <w:rsid w:val="00A63C09"/>
    <w:rsid w:val="00A63C6E"/>
    <w:rsid w:val="00A64360"/>
    <w:rsid w:val="00A64D99"/>
    <w:rsid w:val="00A656ED"/>
    <w:rsid w:val="00A65806"/>
    <w:rsid w:val="00A65A70"/>
    <w:rsid w:val="00A663EA"/>
    <w:rsid w:val="00A666D5"/>
    <w:rsid w:val="00A669DE"/>
    <w:rsid w:val="00A66E87"/>
    <w:rsid w:val="00A7048E"/>
    <w:rsid w:val="00A70CF7"/>
    <w:rsid w:val="00A72372"/>
    <w:rsid w:val="00A725E2"/>
    <w:rsid w:val="00A736CA"/>
    <w:rsid w:val="00A74079"/>
    <w:rsid w:val="00A74C31"/>
    <w:rsid w:val="00A74EB3"/>
    <w:rsid w:val="00A7599C"/>
    <w:rsid w:val="00A75BA4"/>
    <w:rsid w:val="00A75D5C"/>
    <w:rsid w:val="00A7666C"/>
    <w:rsid w:val="00A771E4"/>
    <w:rsid w:val="00A7743C"/>
    <w:rsid w:val="00A7746C"/>
    <w:rsid w:val="00A77990"/>
    <w:rsid w:val="00A8069A"/>
    <w:rsid w:val="00A811DD"/>
    <w:rsid w:val="00A81225"/>
    <w:rsid w:val="00A815B1"/>
    <w:rsid w:val="00A81759"/>
    <w:rsid w:val="00A8187E"/>
    <w:rsid w:val="00A8203B"/>
    <w:rsid w:val="00A8251F"/>
    <w:rsid w:val="00A827D7"/>
    <w:rsid w:val="00A82840"/>
    <w:rsid w:val="00A82ABD"/>
    <w:rsid w:val="00A82EF3"/>
    <w:rsid w:val="00A82FB9"/>
    <w:rsid w:val="00A83D45"/>
    <w:rsid w:val="00A84890"/>
    <w:rsid w:val="00A85333"/>
    <w:rsid w:val="00A8651F"/>
    <w:rsid w:val="00A866E6"/>
    <w:rsid w:val="00A86A04"/>
    <w:rsid w:val="00A87CC5"/>
    <w:rsid w:val="00A90DD1"/>
    <w:rsid w:val="00A92305"/>
    <w:rsid w:val="00A935B2"/>
    <w:rsid w:val="00A93AD8"/>
    <w:rsid w:val="00A93E3E"/>
    <w:rsid w:val="00A9404C"/>
    <w:rsid w:val="00A9497B"/>
    <w:rsid w:val="00A94B7C"/>
    <w:rsid w:val="00A94E5D"/>
    <w:rsid w:val="00A96B18"/>
    <w:rsid w:val="00A97B32"/>
    <w:rsid w:val="00A97D0E"/>
    <w:rsid w:val="00AA001D"/>
    <w:rsid w:val="00AA0BD4"/>
    <w:rsid w:val="00AA1CC1"/>
    <w:rsid w:val="00AA2456"/>
    <w:rsid w:val="00AA272E"/>
    <w:rsid w:val="00AA279A"/>
    <w:rsid w:val="00AA352D"/>
    <w:rsid w:val="00AA3EC3"/>
    <w:rsid w:val="00AA3F2F"/>
    <w:rsid w:val="00AA4846"/>
    <w:rsid w:val="00AA492B"/>
    <w:rsid w:val="00AA5A5E"/>
    <w:rsid w:val="00AA5BE7"/>
    <w:rsid w:val="00AA5E5E"/>
    <w:rsid w:val="00AA671B"/>
    <w:rsid w:val="00AA6BA9"/>
    <w:rsid w:val="00AA70BC"/>
    <w:rsid w:val="00AA7A81"/>
    <w:rsid w:val="00AB0B75"/>
    <w:rsid w:val="00AB11C3"/>
    <w:rsid w:val="00AB1952"/>
    <w:rsid w:val="00AB2C6E"/>
    <w:rsid w:val="00AB3724"/>
    <w:rsid w:val="00AB42B4"/>
    <w:rsid w:val="00AB439F"/>
    <w:rsid w:val="00AB50F5"/>
    <w:rsid w:val="00AB616E"/>
    <w:rsid w:val="00AB6FC8"/>
    <w:rsid w:val="00AB718B"/>
    <w:rsid w:val="00AB762B"/>
    <w:rsid w:val="00AC0563"/>
    <w:rsid w:val="00AC06A8"/>
    <w:rsid w:val="00AC23CC"/>
    <w:rsid w:val="00AC25CB"/>
    <w:rsid w:val="00AC2A7C"/>
    <w:rsid w:val="00AC310C"/>
    <w:rsid w:val="00AC31D3"/>
    <w:rsid w:val="00AC3A9E"/>
    <w:rsid w:val="00AC3EAF"/>
    <w:rsid w:val="00AC45F0"/>
    <w:rsid w:val="00AC49B0"/>
    <w:rsid w:val="00AC5AAF"/>
    <w:rsid w:val="00AC5EEA"/>
    <w:rsid w:val="00AC6973"/>
    <w:rsid w:val="00AC77DB"/>
    <w:rsid w:val="00AC7BFA"/>
    <w:rsid w:val="00AC7F37"/>
    <w:rsid w:val="00AD0938"/>
    <w:rsid w:val="00AD0C16"/>
    <w:rsid w:val="00AD0C45"/>
    <w:rsid w:val="00AD0ED3"/>
    <w:rsid w:val="00AD1E35"/>
    <w:rsid w:val="00AD1E3F"/>
    <w:rsid w:val="00AD40AA"/>
    <w:rsid w:val="00AD4447"/>
    <w:rsid w:val="00AD5241"/>
    <w:rsid w:val="00AD59B8"/>
    <w:rsid w:val="00AD5EAC"/>
    <w:rsid w:val="00AD67A5"/>
    <w:rsid w:val="00AD67E8"/>
    <w:rsid w:val="00AD6B44"/>
    <w:rsid w:val="00AD6B5C"/>
    <w:rsid w:val="00AD7191"/>
    <w:rsid w:val="00AD7221"/>
    <w:rsid w:val="00AD76F1"/>
    <w:rsid w:val="00AD7E33"/>
    <w:rsid w:val="00AE0AF6"/>
    <w:rsid w:val="00AE0D7D"/>
    <w:rsid w:val="00AE19CE"/>
    <w:rsid w:val="00AE2B0E"/>
    <w:rsid w:val="00AE2F25"/>
    <w:rsid w:val="00AE3237"/>
    <w:rsid w:val="00AE35BB"/>
    <w:rsid w:val="00AE4278"/>
    <w:rsid w:val="00AE54DC"/>
    <w:rsid w:val="00AE58D4"/>
    <w:rsid w:val="00AE5DFA"/>
    <w:rsid w:val="00AE5F79"/>
    <w:rsid w:val="00AE62E5"/>
    <w:rsid w:val="00AE7170"/>
    <w:rsid w:val="00AE7609"/>
    <w:rsid w:val="00AE7D26"/>
    <w:rsid w:val="00AF039E"/>
    <w:rsid w:val="00AF05E9"/>
    <w:rsid w:val="00AF26D3"/>
    <w:rsid w:val="00AF297C"/>
    <w:rsid w:val="00AF2D2F"/>
    <w:rsid w:val="00AF38BB"/>
    <w:rsid w:val="00AF38C4"/>
    <w:rsid w:val="00AF3933"/>
    <w:rsid w:val="00AF3B00"/>
    <w:rsid w:val="00AF40F9"/>
    <w:rsid w:val="00AF5C57"/>
    <w:rsid w:val="00AF5C8E"/>
    <w:rsid w:val="00AF70D5"/>
    <w:rsid w:val="00AF75A2"/>
    <w:rsid w:val="00AF770A"/>
    <w:rsid w:val="00AF796D"/>
    <w:rsid w:val="00B001A2"/>
    <w:rsid w:val="00B00497"/>
    <w:rsid w:val="00B00B14"/>
    <w:rsid w:val="00B011BE"/>
    <w:rsid w:val="00B01286"/>
    <w:rsid w:val="00B014E4"/>
    <w:rsid w:val="00B01DEE"/>
    <w:rsid w:val="00B02909"/>
    <w:rsid w:val="00B02C90"/>
    <w:rsid w:val="00B035E4"/>
    <w:rsid w:val="00B03CDD"/>
    <w:rsid w:val="00B040A9"/>
    <w:rsid w:val="00B043CB"/>
    <w:rsid w:val="00B046BC"/>
    <w:rsid w:val="00B046FA"/>
    <w:rsid w:val="00B04A59"/>
    <w:rsid w:val="00B050F2"/>
    <w:rsid w:val="00B0559E"/>
    <w:rsid w:val="00B0572B"/>
    <w:rsid w:val="00B05ABC"/>
    <w:rsid w:val="00B05BB3"/>
    <w:rsid w:val="00B06160"/>
    <w:rsid w:val="00B070A1"/>
    <w:rsid w:val="00B10068"/>
    <w:rsid w:val="00B10921"/>
    <w:rsid w:val="00B10B04"/>
    <w:rsid w:val="00B10E8C"/>
    <w:rsid w:val="00B1170F"/>
    <w:rsid w:val="00B11E66"/>
    <w:rsid w:val="00B12483"/>
    <w:rsid w:val="00B129F3"/>
    <w:rsid w:val="00B12D74"/>
    <w:rsid w:val="00B13475"/>
    <w:rsid w:val="00B13785"/>
    <w:rsid w:val="00B138CF"/>
    <w:rsid w:val="00B138E9"/>
    <w:rsid w:val="00B14186"/>
    <w:rsid w:val="00B14587"/>
    <w:rsid w:val="00B14F6A"/>
    <w:rsid w:val="00B157AA"/>
    <w:rsid w:val="00B15F8E"/>
    <w:rsid w:val="00B1614F"/>
    <w:rsid w:val="00B202EC"/>
    <w:rsid w:val="00B20395"/>
    <w:rsid w:val="00B2043F"/>
    <w:rsid w:val="00B20BB2"/>
    <w:rsid w:val="00B21431"/>
    <w:rsid w:val="00B2164D"/>
    <w:rsid w:val="00B21912"/>
    <w:rsid w:val="00B21945"/>
    <w:rsid w:val="00B225E7"/>
    <w:rsid w:val="00B23A65"/>
    <w:rsid w:val="00B240FC"/>
    <w:rsid w:val="00B24665"/>
    <w:rsid w:val="00B253D1"/>
    <w:rsid w:val="00B256D0"/>
    <w:rsid w:val="00B2571C"/>
    <w:rsid w:val="00B25E85"/>
    <w:rsid w:val="00B26533"/>
    <w:rsid w:val="00B26601"/>
    <w:rsid w:val="00B27E69"/>
    <w:rsid w:val="00B301FB"/>
    <w:rsid w:val="00B3024C"/>
    <w:rsid w:val="00B304B7"/>
    <w:rsid w:val="00B305DC"/>
    <w:rsid w:val="00B3062F"/>
    <w:rsid w:val="00B314B5"/>
    <w:rsid w:val="00B315D8"/>
    <w:rsid w:val="00B32649"/>
    <w:rsid w:val="00B3297B"/>
    <w:rsid w:val="00B3391E"/>
    <w:rsid w:val="00B33E49"/>
    <w:rsid w:val="00B34823"/>
    <w:rsid w:val="00B35037"/>
    <w:rsid w:val="00B35042"/>
    <w:rsid w:val="00B35771"/>
    <w:rsid w:val="00B37B84"/>
    <w:rsid w:val="00B37DA5"/>
    <w:rsid w:val="00B37E9F"/>
    <w:rsid w:val="00B400C6"/>
    <w:rsid w:val="00B4155E"/>
    <w:rsid w:val="00B4185F"/>
    <w:rsid w:val="00B41B39"/>
    <w:rsid w:val="00B4294D"/>
    <w:rsid w:val="00B42CE8"/>
    <w:rsid w:val="00B43546"/>
    <w:rsid w:val="00B438D0"/>
    <w:rsid w:val="00B45306"/>
    <w:rsid w:val="00B454BD"/>
    <w:rsid w:val="00B466BC"/>
    <w:rsid w:val="00B46CEF"/>
    <w:rsid w:val="00B50893"/>
    <w:rsid w:val="00B50990"/>
    <w:rsid w:val="00B50E07"/>
    <w:rsid w:val="00B515AF"/>
    <w:rsid w:val="00B5163F"/>
    <w:rsid w:val="00B51F8B"/>
    <w:rsid w:val="00B52FEF"/>
    <w:rsid w:val="00B53F9B"/>
    <w:rsid w:val="00B54015"/>
    <w:rsid w:val="00B540DF"/>
    <w:rsid w:val="00B54106"/>
    <w:rsid w:val="00B546D4"/>
    <w:rsid w:val="00B5662E"/>
    <w:rsid w:val="00B57001"/>
    <w:rsid w:val="00B57715"/>
    <w:rsid w:val="00B57F24"/>
    <w:rsid w:val="00B602AD"/>
    <w:rsid w:val="00B6050C"/>
    <w:rsid w:val="00B60FC6"/>
    <w:rsid w:val="00B61251"/>
    <w:rsid w:val="00B612FC"/>
    <w:rsid w:val="00B626B2"/>
    <w:rsid w:val="00B6292A"/>
    <w:rsid w:val="00B6359D"/>
    <w:rsid w:val="00B63CBB"/>
    <w:rsid w:val="00B63CCF"/>
    <w:rsid w:val="00B64580"/>
    <w:rsid w:val="00B64592"/>
    <w:rsid w:val="00B64AD4"/>
    <w:rsid w:val="00B64EDC"/>
    <w:rsid w:val="00B6539B"/>
    <w:rsid w:val="00B660B9"/>
    <w:rsid w:val="00B666B9"/>
    <w:rsid w:val="00B66E38"/>
    <w:rsid w:val="00B66E7B"/>
    <w:rsid w:val="00B6762A"/>
    <w:rsid w:val="00B7091D"/>
    <w:rsid w:val="00B70FB1"/>
    <w:rsid w:val="00B7292B"/>
    <w:rsid w:val="00B741AC"/>
    <w:rsid w:val="00B74282"/>
    <w:rsid w:val="00B74E32"/>
    <w:rsid w:val="00B75C03"/>
    <w:rsid w:val="00B75CBB"/>
    <w:rsid w:val="00B766DB"/>
    <w:rsid w:val="00B77026"/>
    <w:rsid w:val="00B772E7"/>
    <w:rsid w:val="00B77E79"/>
    <w:rsid w:val="00B808F5"/>
    <w:rsid w:val="00B816D9"/>
    <w:rsid w:val="00B82059"/>
    <w:rsid w:val="00B820AF"/>
    <w:rsid w:val="00B82D33"/>
    <w:rsid w:val="00B82EF2"/>
    <w:rsid w:val="00B837C4"/>
    <w:rsid w:val="00B8431C"/>
    <w:rsid w:val="00B84AB2"/>
    <w:rsid w:val="00B854A3"/>
    <w:rsid w:val="00B86240"/>
    <w:rsid w:val="00B86986"/>
    <w:rsid w:val="00B86C65"/>
    <w:rsid w:val="00B87621"/>
    <w:rsid w:val="00B900C0"/>
    <w:rsid w:val="00B9145C"/>
    <w:rsid w:val="00B91B86"/>
    <w:rsid w:val="00B91ECE"/>
    <w:rsid w:val="00B93925"/>
    <w:rsid w:val="00B93E1E"/>
    <w:rsid w:val="00B94DE2"/>
    <w:rsid w:val="00B9514F"/>
    <w:rsid w:val="00B951CF"/>
    <w:rsid w:val="00B9571A"/>
    <w:rsid w:val="00B95847"/>
    <w:rsid w:val="00B95D8C"/>
    <w:rsid w:val="00B967B7"/>
    <w:rsid w:val="00B96951"/>
    <w:rsid w:val="00B96C93"/>
    <w:rsid w:val="00B97695"/>
    <w:rsid w:val="00B97855"/>
    <w:rsid w:val="00B97959"/>
    <w:rsid w:val="00B97FB7"/>
    <w:rsid w:val="00BA0131"/>
    <w:rsid w:val="00BA1A58"/>
    <w:rsid w:val="00BA2080"/>
    <w:rsid w:val="00BA2C28"/>
    <w:rsid w:val="00BA3C5F"/>
    <w:rsid w:val="00BA43E4"/>
    <w:rsid w:val="00BA54C2"/>
    <w:rsid w:val="00BA56CF"/>
    <w:rsid w:val="00BA5ADB"/>
    <w:rsid w:val="00BA6752"/>
    <w:rsid w:val="00BA73B7"/>
    <w:rsid w:val="00BA7993"/>
    <w:rsid w:val="00BB05FE"/>
    <w:rsid w:val="00BB09DE"/>
    <w:rsid w:val="00BB1CB5"/>
    <w:rsid w:val="00BB214F"/>
    <w:rsid w:val="00BB2F2A"/>
    <w:rsid w:val="00BB3B8E"/>
    <w:rsid w:val="00BB3FCB"/>
    <w:rsid w:val="00BB53D8"/>
    <w:rsid w:val="00BB6328"/>
    <w:rsid w:val="00BB635D"/>
    <w:rsid w:val="00BB6A61"/>
    <w:rsid w:val="00BB6CFC"/>
    <w:rsid w:val="00BB79F0"/>
    <w:rsid w:val="00BC136A"/>
    <w:rsid w:val="00BC1609"/>
    <w:rsid w:val="00BC2425"/>
    <w:rsid w:val="00BC282A"/>
    <w:rsid w:val="00BC29F7"/>
    <w:rsid w:val="00BC313B"/>
    <w:rsid w:val="00BC396D"/>
    <w:rsid w:val="00BC3A2F"/>
    <w:rsid w:val="00BC3A50"/>
    <w:rsid w:val="00BC3AB8"/>
    <w:rsid w:val="00BC4267"/>
    <w:rsid w:val="00BC428F"/>
    <w:rsid w:val="00BC4835"/>
    <w:rsid w:val="00BC483F"/>
    <w:rsid w:val="00BC5B4F"/>
    <w:rsid w:val="00BC5F5D"/>
    <w:rsid w:val="00BC75B5"/>
    <w:rsid w:val="00BD0A88"/>
    <w:rsid w:val="00BD1756"/>
    <w:rsid w:val="00BD18A8"/>
    <w:rsid w:val="00BD2105"/>
    <w:rsid w:val="00BD3A71"/>
    <w:rsid w:val="00BD4759"/>
    <w:rsid w:val="00BD67C3"/>
    <w:rsid w:val="00BD77BA"/>
    <w:rsid w:val="00BE0361"/>
    <w:rsid w:val="00BE03F7"/>
    <w:rsid w:val="00BE0457"/>
    <w:rsid w:val="00BE0583"/>
    <w:rsid w:val="00BE0BE4"/>
    <w:rsid w:val="00BE0E7E"/>
    <w:rsid w:val="00BE1288"/>
    <w:rsid w:val="00BE151F"/>
    <w:rsid w:val="00BE16BE"/>
    <w:rsid w:val="00BE16D3"/>
    <w:rsid w:val="00BE198A"/>
    <w:rsid w:val="00BE2531"/>
    <w:rsid w:val="00BE31D1"/>
    <w:rsid w:val="00BE4F90"/>
    <w:rsid w:val="00BE5595"/>
    <w:rsid w:val="00BE5878"/>
    <w:rsid w:val="00BE5943"/>
    <w:rsid w:val="00BE6357"/>
    <w:rsid w:val="00BE68B6"/>
    <w:rsid w:val="00BE6A0B"/>
    <w:rsid w:val="00BE6C86"/>
    <w:rsid w:val="00BE7A2F"/>
    <w:rsid w:val="00BE7DB0"/>
    <w:rsid w:val="00BF01A8"/>
    <w:rsid w:val="00BF078A"/>
    <w:rsid w:val="00BF0BE3"/>
    <w:rsid w:val="00BF1251"/>
    <w:rsid w:val="00BF14F3"/>
    <w:rsid w:val="00BF17F5"/>
    <w:rsid w:val="00BF1B9F"/>
    <w:rsid w:val="00BF1D3E"/>
    <w:rsid w:val="00BF1DF7"/>
    <w:rsid w:val="00BF2259"/>
    <w:rsid w:val="00BF237B"/>
    <w:rsid w:val="00BF23B1"/>
    <w:rsid w:val="00BF27CE"/>
    <w:rsid w:val="00BF2879"/>
    <w:rsid w:val="00BF2925"/>
    <w:rsid w:val="00BF3D6E"/>
    <w:rsid w:val="00BF4088"/>
    <w:rsid w:val="00BF4C14"/>
    <w:rsid w:val="00BF5187"/>
    <w:rsid w:val="00BF6011"/>
    <w:rsid w:val="00BF60D3"/>
    <w:rsid w:val="00BF651F"/>
    <w:rsid w:val="00BF690A"/>
    <w:rsid w:val="00BF6A32"/>
    <w:rsid w:val="00BF6BD9"/>
    <w:rsid w:val="00BF732A"/>
    <w:rsid w:val="00BF7561"/>
    <w:rsid w:val="00BF7DB5"/>
    <w:rsid w:val="00BF7FA9"/>
    <w:rsid w:val="00C00315"/>
    <w:rsid w:val="00C02813"/>
    <w:rsid w:val="00C02C14"/>
    <w:rsid w:val="00C02D35"/>
    <w:rsid w:val="00C02E94"/>
    <w:rsid w:val="00C03404"/>
    <w:rsid w:val="00C03CDF"/>
    <w:rsid w:val="00C04FD9"/>
    <w:rsid w:val="00C053B7"/>
    <w:rsid w:val="00C05F9C"/>
    <w:rsid w:val="00C065D0"/>
    <w:rsid w:val="00C0697D"/>
    <w:rsid w:val="00C07029"/>
    <w:rsid w:val="00C100A5"/>
    <w:rsid w:val="00C103FA"/>
    <w:rsid w:val="00C107FB"/>
    <w:rsid w:val="00C10D5D"/>
    <w:rsid w:val="00C10DB5"/>
    <w:rsid w:val="00C110B9"/>
    <w:rsid w:val="00C11788"/>
    <w:rsid w:val="00C12827"/>
    <w:rsid w:val="00C12B40"/>
    <w:rsid w:val="00C13103"/>
    <w:rsid w:val="00C1422B"/>
    <w:rsid w:val="00C14687"/>
    <w:rsid w:val="00C14A99"/>
    <w:rsid w:val="00C14B0D"/>
    <w:rsid w:val="00C155E5"/>
    <w:rsid w:val="00C1561D"/>
    <w:rsid w:val="00C1577A"/>
    <w:rsid w:val="00C172EA"/>
    <w:rsid w:val="00C175A1"/>
    <w:rsid w:val="00C179C3"/>
    <w:rsid w:val="00C17B5F"/>
    <w:rsid w:val="00C17BF2"/>
    <w:rsid w:val="00C17C8F"/>
    <w:rsid w:val="00C222F6"/>
    <w:rsid w:val="00C23199"/>
    <w:rsid w:val="00C251A5"/>
    <w:rsid w:val="00C27885"/>
    <w:rsid w:val="00C279AD"/>
    <w:rsid w:val="00C27AF0"/>
    <w:rsid w:val="00C30C4D"/>
    <w:rsid w:val="00C3197A"/>
    <w:rsid w:val="00C324E9"/>
    <w:rsid w:val="00C3327E"/>
    <w:rsid w:val="00C3402E"/>
    <w:rsid w:val="00C341C9"/>
    <w:rsid w:val="00C344C3"/>
    <w:rsid w:val="00C345C7"/>
    <w:rsid w:val="00C347B9"/>
    <w:rsid w:val="00C34F38"/>
    <w:rsid w:val="00C35307"/>
    <w:rsid w:val="00C35873"/>
    <w:rsid w:val="00C35FC9"/>
    <w:rsid w:val="00C3637A"/>
    <w:rsid w:val="00C37037"/>
    <w:rsid w:val="00C37086"/>
    <w:rsid w:val="00C3724D"/>
    <w:rsid w:val="00C3766C"/>
    <w:rsid w:val="00C37CDA"/>
    <w:rsid w:val="00C400B7"/>
    <w:rsid w:val="00C40F6C"/>
    <w:rsid w:val="00C41559"/>
    <w:rsid w:val="00C41623"/>
    <w:rsid w:val="00C429E4"/>
    <w:rsid w:val="00C43500"/>
    <w:rsid w:val="00C43790"/>
    <w:rsid w:val="00C43BB1"/>
    <w:rsid w:val="00C43D81"/>
    <w:rsid w:val="00C43FAE"/>
    <w:rsid w:val="00C44C3B"/>
    <w:rsid w:val="00C44EB1"/>
    <w:rsid w:val="00C45A57"/>
    <w:rsid w:val="00C45CA9"/>
    <w:rsid w:val="00C462C8"/>
    <w:rsid w:val="00C4797F"/>
    <w:rsid w:val="00C47BB6"/>
    <w:rsid w:val="00C50A59"/>
    <w:rsid w:val="00C51D8C"/>
    <w:rsid w:val="00C521A8"/>
    <w:rsid w:val="00C523EF"/>
    <w:rsid w:val="00C52506"/>
    <w:rsid w:val="00C52982"/>
    <w:rsid w:val="00C53540"/>
    <w:rsid w:val="00C536E2"/>
    <w:rsid w:val="00C537DD"/>
    <w:rsid w:val="00C54B78"/>
    <w:rsid w:val="00C55726"/>
    <w:rsid w:val="00C55E76"/>
    <w:rsid w:val="00C57988"/>
    <w:rsid w:val="00C60CE4"/>
    <w:rsid w:val="00C61DDC"/>
    <w:rsid w:val="00C621D1"/>
    <w:rsid w:val="00C63284"/>
    <w:rsid w:val="00C63EAE"/>
    <w:rsid w:val="00C63F58"/>
    <w:rsid w:val="00C642DC"/>
    <w:rsid w:val="00C6453C"/>
    <w:rsid w:val="00C647CA"/>
    <w:rsid w:val="00C64F09"/>
    <w:rsid w:val="00C6522E"/>
    <w:rsid w:val="00C65CAB"/>
    <w:rsid w:val="00C65D70"/>
    <w:rsid w:val="00C66306"/>
    <w:rsid w:val="00C67200"/>
    <w:rsid w:val="00C67544"/>
    <w:rsid w:val="00C703CB"/>
    <w:rsid w:val="00C71370"/>
    <w:rsid w:val="00C71877"/>
    <w:rsid w:val="00C7277C"/>
    <w:rsid w:val="00C72848"/>
    <w:rsid w:val="00C72949"/>
    <w:rsid w:val="00C73088"/>
    <w:rsid w:val="00C740EC"/>
    <w:rsid w:val="00C7492D"/>
    <w:rsid w:val="00C75399"/>
    <w:rsid w:val="00C7664D"/>
    <w:rsid w:val="00C76A99"/>
    <w:rsid w:val="00C770EC"/>
    <w:rsid w:val="00C801D5"/>
    <w:rsid w:val="00C80FD6"/>
    <w:rsid w:val="00C81407"/>
    <w:rsid w:val="00C81D2B"/>
    <w:rsid w:val="00C820F0"/>
    <w:rsid w:val="00C82E82"/>
    <w:rsid w:val="00C831B0"/>
    <w:rsid w:val="00C8779D"/>
    <w:rsid w:val="00C90416"/>
    <w:rsid w:val="00C9149E"/>
    <w:rsid w:val="00C916CE"/>
    <w:rsid w:val="00C928C7"/>
    <w:rsid w:val="00C9359F"/>
    <w:rsid w:val="00C942CF"/>
    <w:rsid w:val="00C943B9"/>
    <w:rsid w:val="00C94786"/>
    <w:rsid w:val="00C9522F"/>
    <w:rsid w:val="00C956CB"/>
    <w:rsid w:val="00C95C2A"/>
    <w:rsid w:val="00C960EE"/>
    <w:rsid w:val="00C960F6"/>
    <w:rsid w:val="00C9683D"/>
    <w:rsid w:val="00C96960"/>
    <w:rsid w:val="00C96A5E"/>
    <w:rsid w:val="00C97D56"/>
    <w:rsid w:val="00CA05FF"/>
    <w:rsid w:val="00CA17EB"/>
    <w:rsid w:val="00CA279F"/>
    <w:rsid w:val="00CA3251"/>
    <w:rsid w:val="00CA35B7"/>
    <w:rsid w:val="00CA378E"/>
    <w:rsid w:val="00CA3D39"/>
    <w:rsid w:val="00CA4C41"/>
    <w:rsid w:val="00CA507F"/>
    <w:rsid w:val="00CA512C"/>
    <w:rsid w:val="00CA5D34"/>
    <w:rsid w:val="00CA6021"/>
    <w:rsid w:val="00CA6417"/>
    <w:rsid w:val="00CA789A"/>
    <w:rsid w:val="00CA78C3"/>
    <w:rsid w:val="00CB0001"/>
    <w:rsid w:val="00CB00E2"/>
    <w:rsid w:val="00CB0C11"/>
    <w:rsid w:val="00CB0E2D"/>
    <w:rsid w:val="00CB1D89"/>
    <w:rsid w:val="00CB2076"/>
    <w:rsid w:val="00CB21CA"/>
    <w:rsid w:val="00CB2738"/>
    <w:rsid w:val="00CB3607"/>
    <w:rsid w:val="00CB4231"/>
    <w:rsid w:val="00CB4FF7"/>
    <w:rsid w:val="00CB51F5"/>
    <w:rsid w:val="00CB56D9"/>
    <w:rsid w:val="00CB5C23"/>
    <w:rsid w:val="00CB6250"/>
    <w:rsid w:val="00CB6DB1"/>
    <w:rsid w:val="00CB7C1F"/>
    <w:rsid w:val="00CC0104"/>
    <w:rsid w:val="00CC0BA2"/>
    <w:rsid w:val="00CC0FDF"/>
    <w:rsid w:val="00CC14D4"/>
    <w:rsid w:val="00CC188C"/>
    <w:rsid w:val="00CC2511"/>
    <w:rsid w:val="00CC2E96"/>
    <w:rsid w:val="00CC3305"/>
    <w:rsid w:val="00CC34CB"/>
    <w:rsid w:val="00CC73CB"/>
    <w:rsid w:val="00CC7631"/>
    <w:rsid w:val="00CD0774"/>
    <w:rsid w:val="00CD0F34"/>
    <w:rsid w:val="00CD0F46"/>
    <w:rsid w:val="00CD1F3D"/>
    <w:rsid w:val="00CD489B"/>
    <w:rsid w:val="00CD57AB"/>
    <w:rsid w:val="00CD5845"/>
    <w:rsid w:val="00CD5E4F"/>
    <w:rsid w:val="00CD618C"/>
    <w:rsid w:val="00CD61A8"/>
    <w:rsid w:val="00CD6911"/>
    <w:rsid w:val="00CD6B12"/>
    <w:rsid w:val="00CD6F7A"/>
    <w:rsid w:val="00CD6FB2"/>
    <w:rsid w:val="00CD72F8"/>
    <w:rsid w:val="00CD770E"/>
    <w:rsid w:val="00CD7787"/>
    <w:rsid w:val="00CD785F"/>
    <w:rsid w:val="00CD7CA0"/>
    <w:rsid w:val="00CE0C6C"/>
    <w:rsid w:val="00CE13E9"/>
    <w:rsid w:val="00CE18AD"/>
    <w:rsid w:val="00CE2599"/>
    <w:rsid w:val="00CE2B0E"/>
    <w:rsid w:val="00CE3B1C"/>
    <w:rsid w:val="00CE428E"/>
    <w:rsid w:val="00CE4C5A"/>
    <w:rsid w:val="00CE53A2"/>
    <w:rsid w:val="00CE6769"/>
    <w:rsid w:val="00CE6B3C"/>
    <w:rsid w:val="00CF0124"/>
    <w:rsid w:val="00CF0570"/>
    <w:rsid w:val="00CF0EDA"/>
    <w:rsid w:val="00CF11F9"/>
    <w:rsid w:val="00CF13C1"/>
    <w:rsid w:val="00CF15DB"/>
    <w:rsid w:val="00CF27E2"/>
    <w:rsid w:val="00CF3BB1"/>
    <w:rsid w:val="00CF4558"/>
    <w:rsid w:val="00CF525D"/>
    <w:rsid w:val="00CF58B9"/>
    <w:rsid w:val="00CF6578"/>
    <w:rsid w:val="00CF6972"/>
    <w:rsid w:val="00CF7421"/>
    <w:rsid w:val="00CF746A"/>
    <w:rsid w:val="00CF753C"/>
    <w:rsid w:val="00CF7EBB"/>
    <w:rsid w:val="00D02075"/>
    <w:rsid w:val="00D02299"/>
    <w:rsid w:val="00D0232F"/>
    <w:rsid w:val="00D026FC"/>
    <w:rsid w:val="00D03958"/>
    <w:rsid w:val="00D047DC"/>
    <w:rsid w:val="00D0581A"/>
    <w:rsid w:val="00D06174"/>
    <w:rsid w:val="00D076A6"/>
    <w:rsid w:val="00D07716"/>
    <w:rsid w:val="00D07988"/>
    <w:rsid w:val="00D07C3F"/>
    <w:rsid w:val="00D07E4B"/>
    <w:rsid w:val="00D113EA"/>
    <w:rsid w:val="00D12368"/>
    <w:rsid w:val="00D12EDC"/>
    <w:rsid w:val="00D130AE"/>
    <w:rsid w:val="00D13697"/>
    <w:rsid w:val="00D14208"/>
    <w:rsid w:val="00D14631"/>
    <w:rsid w:val="00D14CEB"/>
    <w:rsid w:val="00D1537E"/>
    <w:rsid w:val="00D1614B"/>
    <w:rsid w:val="00D1648B"/>
    <w:rsid w:val="00D167E9"/>
    <w:rsid w:val="00D16954"/>
    <w:rsid w:val="00D16B1C"/>
    <w:rsid w:val="00D16BB6"/>
    <w:rsid w:val="00D16CE5"/>
    <w:rsid w:val="00D17C91"/>
    <w:rsid w:val="00D17CD9"/>
    <w:rsid w:val="00D2072D"/>
    <w:rsid w:val="00D207F1"/>
    <w:rsid w:val="00D22BDB"/>
    <w:rsid w:val="00D2334D"/>
    <w:rsid w:val="00D235CE"/>
    <w:rsid w:val="00D24A0D"/>
    <w:rsid w:val="00D26346"/>
    <w:rsid w:val="00D26D06"/>
    <w:rsid w:val="00D26D1E"/>
    <w:rsid w:val="00D270BF"/>
    <w:rsid w:val="00D273F5"/>
    <w:rsid w:val="00D27BE4"/>
    <w:rsid w:val="00D27BF7"/>
    <w:rsid w:val="00D27CE3"/>
    <w:rsid w:val="00D27FA7"/>
    <w:rsid w:val="00D3036D"/>
    <w:rsid w:val="00D33795"/>
    <w:rsid w:val="00D33B1C"/>
    <w:rsid w:val="00D33CD7"/>
    <w:rsid w:val="00D33E85"/>
    <w:rsid w:val="00D34979"/>
    <w:rsid w:val="00D35982"/>
    <w:rsid w:val="00D35B89"/>
    <w:rsid w:val="00D35E57"/>
    <w:rsid w:val="00D36A52"/>
    <w:rsid w:val="00D36A66"/>
    <w:rsid w:val="00D36FAD"/>
    <w:rsid w:val="00D40D88"/>
    <w:rsid w:val="00D4218A"/>
    <w:rsid w:val="00D4229E"/>
    <w:rsid w:val="00D42C10"/>
    <w:rsid w:val="00D43481"/>
    <w:rsid w:val="00D4385B"/>
    <w:rsid w:val="00D43A93"/>
    <w:rsid w:val="00D44137"/>
    <w:rsid w:val="00D44C13"/>
    <w:rsid w:val="00D4556E"/>
    <w:rsid w:val="00D47D09"/>
    <w:rsid w:val="00D50326"/>
    <w:rsid w:val="00D50433"/>
    <w:rsid w:val="00D5066C"/>
    <w:rsid w:val="00D513DA"/>
    <w:rsid w:val="00D52039"/>
    <w:rsid w:val="00D52629"/>
    <w:rsid w:val="00D5271E"/>
    <w:rsid w:val="00D52731"/>
    <w:rsid w:val="00D527BB"/>
    <w:rsid w:val="00D527C7"/>
    <w:rsid w:val="00D53321"/>
    <w:rsid w:val="00D535A1"/>
    <w:rsid w:val="00D53B62"/>
    <w:rsid w:val="00D54715"/>
    <w:rsid w:val="00D547B6"/>
    <w:rsid w:val="00D54C15"/>
    <w:rsid w:val="00D5528D"/>
    <w:rsid w:val="00D56058"/>
    <w:rsid w:val="00D56551"/>
    <w:rsid w:val="00D6008C"/>
    <w:rsid w:val="00D607B2"/>
    <w:rsid w:val="00D61E22"/>
    <w:rsid w:val="00D626DC"/>
    <w:rsid w:val="00D629CB"/>
    <w:rsid w:val="00D6372B"/>
    <w:rsid w:val="00D64432"/>
    <w:rsid w:val="00D64F63"/>
    <w:rsid w:val="00D6521D"/>
    <w:rsid w:val="00D6523D"/>
    <w:rsid w:val="00D6553D"/>
    <w:rsid w:val="00D6645C"/>
    <w:rsid w:val="00D665BD"/>
    <w:rsid w:val="00D66D6C"/>
    <w:rsid w:val="00D66FA2"/>
    <w:rsid w:val="00D671F2"/>
    <w:rsid w:val="00D7032A"/>
    <w:rsid w:val="00D70452"/>
    <w:rsid w:val="00D708CC"/>
    <w:rsid w:val="00D71717"/>
    <w:rsid w:val="00D719E8"/>
    <w:rsid w:val="00D71EE8"/>
    <w:rsid w:val="00D7236F"/>
    <w:rsid w:val="00D72FA6"/>
    <w:rsid w:val="00D732CA"/>
    <w:rsid w:val="00D74855"/>
    <w:rsid w:val="00D74F98"/>
    <w:rsid w:val="00D751FE"/>
    <w:rsid w:val="00D762B2"/>
    <w:rsid w:val="00D7647A"/>
    <w:rsid w:val="00D7687B"/>
    <w:rsid w:val="00D76BF3"/>
    <w:rsid w:val="00D80815"/>
    <w:rsid w:val="00D81466"/>
    <w:rsid w:val="00D818E1"/>
    <w:rsid w:val="00D82776"/>
    <w:rsid w:val="00D82CFD"/>
    <w:rsid w:val="00D84321"/>
    <w:rsid w:val="00D84595"/>
    <w:rsid w:val="00D84792"/>
    <w:rsid w:val="00D84966"/>
    <w:rsid w:val="00D84CCD"/>
    <w:rsid w:val="00D85747"/>
    <w:rsid w:val="00D85866"/>
    <w:rsid w:val="00D8588D"/>
    <w:rsid w:val="00D86097"/>
    <w:rsid w:val="00D86F5B"/>
    <w:rsid w:val="00D87E15"/>
    <w:rsid w:val="00D905D9"/>
    <w:rsid w:val="00D90D0D"/>
    <w:rsid w:val="00D90F4D"/>
    <w:rsid w:val="00D9174F"/>
    <w:rsid w:val="00D92CA1"/>
    <w:rsid w:val="00D935F3"/>
    <w:rsid w:val="00D935FD"/>
    <w:rsid w:val="00D93CAD"/>
    <w:rsid w:val="00D94500"/>
    <w:rsid w:val="00D9546A"/>
    <w:rsid w:val="00D95C6B"/>
    <w:rsid w:val="00D96058"/>
    <w:rsid w:val="00D966FB"/>
    <w:rsid w:val="00D9698A"/>
    <w:rsid w:val="00D96B2A"/>
    <w:rsid w:val="00D96C7D"/>
    <w:rsid w:val="00D97B87"/>
    <w:rsid w:val="00DA01A8"/>
    <w:rsid w:val="00DA351E"/>
    <w:rsid w:val="00DA35B9"/>
    <w:rsid w:val="00DA3EA0"/>
    <w:rsid w:val="00DA3F33"/>
    <w:rsid w:val="00DA4517"/>
    <w:rsid w:val="00DA4A29"/>
    <w:rsid w:val="00DA4B7E"/>
    <w:rsid w:val="00DA4C62"/>
    <w:rsid w:val="00DA6AE5"/>
    <w:rsid w:val="00DB00D9"/>
    <w:rsid w:val="00DB0F13"/>
    <w:rsid w:val="00DB0FBF"/>
    <w:rsid w:val="00DB19BF"/>
    <w:rsid w:val="00DB1B4B"/>
    <w:rsid w:val="00DB2A18"/>
    <w:rsid w:val="00DB3BD0"/>
    <w:rsid w:val="00DB5BAC"/>
    <w:rsid w:val="00DB665E"/>
    <w:rsid w:val="00DB670B"/>
    <w:rsid w:val="00DB6EEE"/>
    <w:rsid w:val="00DB6FF9"/>
    <w:rsid w:val="00DB7A13"/>
    <w:rsid w:val="00DC055E"/>
    <w:rsid w:val="00DC12DC"/>
    <w:rsid w:val="00DC156F"/>
    <w:rsid w:val="00DC3D4B"/>
    <w:rsid w:val="00DC4929"/>
    <w:rsid w:val="00DC599A"/>
    <w:rsid w:val="00DC6FE5"/>
    <w:rsid w:val="00DC7047"/>
    <w:rsid w:val="00DD01A7"/>
    <w:rsid w:val="00DD03F1"/>
    <w:rsid w:val="00DD1B35"/>
    <w:rsid w:val="00DD1DC2"/>
    <w:rsid w:val="00DD299A"/>
    <w:rsid w:val="00DD3758"/>
    <w:rsid w:val="00DD3991"/>
    <w:rsid w:val="00DD3FAF"/>
    <w:rsid w:val="00DD437F"/>
    <w:rsid w:val="00DD4404"/>
    <w:rsid w:val="00DD596B"/>
    <w:rsid w:val="00DD5CED"/>
    <w:rsid w:val="00DD5F3A"/>
    <w:rsid w:val="00DD7184"/>
    <w:rsid w:val="00DD7C14"/>
    <w:rsid w:val="00DE028F"/>
    <w:rsid w:val="00DE0449"/>
    <w:rsid w:val="00DE0CE6"/>
    <w:rsid w:val="00DE0E3B"/>
    <w:rsid w:val="00DE16C2"/>
    <w:rsid w:val="00DE1DCB"/>
    <w:rsid w:val="00DE2EE2"/>
    <w:rsid w:val="00DE4906"/>
    <w:rsid w:val="00DE4916"/>
    <w:rsid w:val="00DE4ED1"/>
    <w:rsid w:val="00DE5B01"/>
    <w:rsid w:val="00DE63B6"/>
    <w:rsid w:val="00DE6C3B"/>
    <w:rsid w:val="00DE716F"/>
    <w:rsid w:val="00DF0950"/>
    <w:rsid w:val="00DF0A9B"/>
    <w:rsid w:val="00DF0BC1"/>
    <w:rsid w:val="00DF0E27"/>
    <w:rsid w:val="00DF19C7"/>
    <w:rsid w:val="00DF2244"/>
    <w:rsid w:val="00DF23F6"/>
    <w:rsid w:val="00DF272C"/>
    <w:rsid w:val="00DF329E"/>
    <w:rsid w:val="00DF3EE7"/>
    <w:rsid w:val="00DF41E6"/>
    <w:rsid w:val="00DF48F9"/>
    <w:rsid w:val="00DF4AD1"/>
    <w:rsid w:val="00DF563B"/>
    <w:rsid w:val="00DF5C38"/>
    <w:rsid w:val="00DF5EA2"/>
    <w:rsid w:val="00DF62F3"/>
    <w:rsid w:val="00DF719A"/>
    <w:rsid w:val="00DF748C"/>
    <w:rsid w:val="00DF7B7A"/>
    <w:rsid w:val="00DF7E7A"/>
    <w:rsid w:val="00E00449"/>
    <w:rsid w:val="00E00591"/>
    <w:rsid w:val="00E007D4"/>
    <w:rsid w:val="00E00E69"/>
    <w:rsid w:val="00E00EBC"/>
    <w:rsid w:val="00E01C73"/>
    <w:rsid w:val="00E024D2"/>
    <w:rsid w:val="00E02955"/>
    <w:rsid w:val="00E031EF"/>
    <w:rsid w:val="00E04130"/>
    <w:rsid w:val="00E04D16"/>
    <w:rsid w:val="00E061B3"/>
    <w:rsid w:val="00E06BC5"/>
    <w:rsid w:val="00E07791"/>
    <w:rsid w:val="00E07A31"/>
    <w:rsid w:val="00E07F88"/>
    <w:rsid w:val="00E1028B"/>
    <w:rsid w:val="00E10405"/>
    <w:rsid w:val="00E10ED1"/>
    <w:rsid w:val="00E1125D"/>
    <w:rsid w:val="00E11633"/>
    <w:rsid w:val="00E11FC4"/>
    <w:rsid w:val="00E122C4"/>
    <w:rsid w:val="00E133C5"/>
    <w:rsid w:val="00E13856"/>
    <w:rsid w:val="00E1386B"/>
    <w:rsid w:val="00E13900"/>
    <w:rsid w:val="00E13DE7"/>
    <w:rsid w:val="00E14DA7"/>
    <w:rsid w:val="00E15478"/>
    <w:rsid w:val="00E1595A"/>
    <w:rsid w:val="00E16417"/>
    <w:rsid w:val="00E16591"/>
    <w:rsid w:val="00E16A98"/>
    <w:rsid w:val="00E1718F"/>
    <w:rsid w:val="00E17BAC"/>
    <w:rsid w:val="00E17D2B"/>
    <w:rsid w:val="00E20476"/>
    <w:rsid w:val="00E20604"/>
    <w:rsid w:val="00E211C3"/>
    <w:rsid w:val="00E21279"/>
    <w:rsid w:val="00E216AB"/>
    <w:rsid w:val="00E21740"/>
    <w:rsid w:val="00E22459"/>
    <w:rsid w:val="00E24434"/>
    <w:rsid w:val="00E24DDE"/>
    <w:rsid w:val="00E24E41"/>
    <w:rsid w:val="00E24E82"/>
    <w:rsid w:val="00E252B9"/>
    <w:rsid w:val="00E25619"/>
    <w:rsid w:val="00E25852"/>
    <w:rsid w:val="00E27812"/>
    <w:rsid w:val="00E27ADC"/>
    <w:rsid w:val="00E30941"/>
    <w:rsid w:val="00E31F26"/>
    <w:rsid w:val="00E3368C"/>
    <w:rsid w:val="00E34C57"/>
    <w:rsid w:val="00E34E39"/>
    <w:rsid w:val="00E3526E"/>
    <w:rsid w:val="00E35A37"/>
    <w:rsid w:val="00E35CFC"/>
    <w:rsid w:val="00E35FED"/>
    <w:rsid w:val="00E360F7"/>
    <w:rsid w:val="00E364F7"/>
    <w:rsid w:val="00E36833"/>
    <w:rsid w:val="00E36ABC"/>
    <w:rsid w:val="00E37E47"/>
    <w:rsid w:val="00E40133"/>
    <w:rsid w:val="00E4054B"/>
    <w:rsid w:val="00E40BC5"/>
    <w:rsid w:val="00E42689"/>
    <w:rsid w:val="00E43F53"/>
    <w:rsid w:val="00E44234"/>
    <w:rsid w:val="00E4441D"/>
    <w:rsid w:val="00E4449C"/>
    <w:rsid w:val="00E44C1C"/>
    <w:rsid w:val="00E45F37"/>
    <w:rsid w:val="00E4600B"/>
    <w:rsid w:val="00E465B5"/>
    <w:rsid w:val="00E46666"/>
    <w:rsid w:val="00E46E7A"/>
    <w:rsid w:val="00E47340"/>
    <w:rsid w:val="00E479C8"/>
    <w:rsid w:val="00E47A6C"/>
    <w:rsid w:val="00E47B49"/>
    <w:rsid w:val="00E505B1"/>
    <w:rsid w:val="00E50BE9"/>
    <w:rsid w:val="00E5136B"/>
    <w:rsid w:val="00E52E8D"/>
    <w:rsid w:val="00E53173"/>
    <w:rsid w:val="00E53989"/>
    <w:rsid w:val="00E5403F"/>
    <w:rsid w:val="00E54D0B"/>
    <w:rsid w:val="00E55294"/>
    <w:rsid w:val="00E554B0"/>
    <w:rsid w:val="00E56A25"/>
    <w:rsid w:val="00E56F2A"/>
    <w:rsid w:val="00E57486"/>
    <w:rsid w:val="00E57852"/>
    <w:rsid w:val="00E600D2"/>
    <w:rsid w:val="00E603D3"/>
    <w:rsid w:val="00E60B96"/>
    <w:rsid w:val="00E60E77"/>
    <w:rsid w:val="00E6121F"/>
    <w:rsid w:val="00E613D0"/>
    <w:rsid w:val="00E619C1"/>
    <w:rsid w:val="00E61A4C"/>
    <w:rsid w:val="00E61D22"/>
    <w:rsid w:val="00E628A6"/>
    <w:rsid w:val="00E629BE"/>
    <w:rsid w:val="00E63AD1"/>
    <w:rsid w:val="00E63FFB"/>
    <w:rsid w:val="00E64FA0"/>
    <w:rsid w:val="00E65690"/>
    <w:rsid w:val="00E65D2E"/>
    <w:rsid w:val="00E665AF"/>
    <w:rsid w:val="00E66767"/>
    <w:rsid w:val="00E67DC2"/>
    <w:rsid w:val="00E7043B"/>
    <w:rsid w:val="00E7070E"/>
    <w:rsid w:val="00E70BDD"/>
    <w:rsid w:val="00E712E9"/>
    <w:rsid w:val="00E713DF"/>
    <w:rsid w:val="00E7151F"/>
    <w:rsid w:val="00E716D8"/>
    <w:rsid w:val="00E7256A"/>
    <w:rsid w:val="00E734A3"/>
    <w:rsid w:val="00E734FE"/>
    <w:rsid w:val="00E73F05"/>
    <w:rsid w:val="00E74162"/>
    <w:rsid w:val="00E74862"/>
    <w:rsid w:val="00E75122"/>
    <w:rsid w:val="00E751FC"/>
    <w:rsid w:val="00E7576B"/>
    <w:rsid w:val="00E75CD2"/>
    <w:rsid w:val="00E75EFB"/>
    <w:rsid w:val="00E76B25"/>
    <w:rsid w:val="00E76D1F"/>
    <w:rsid w:val="00E77E2C"/>
    <w:rsid w:val="00E800CB"/>
    <w:rsid w:val="00E80138"/>
    <w:rsid w:val="00E80148"/>
    <w:rsid w:val="00E8054D"/>
    <w:rsid w:val="00E807E1"/>
    <w:rsid w:val="00E80A15"/>
    <w:rsid w:val="00E80CE2"/>
    <w:rsid w:val="00E80FBD"/>
    <w:rsid w:val="00E8111F"/>
    <w:rsid w:val="00E81705"/>
    <w:rsid w:val="00E81F77"/>
    <w:rsid w:val="00E823B2"/>
    <w:rsid w:val="00E8314C"/>
    <w:rsid w:val="00E8332C"/>
    <w:rsid w:val="00E83576"/>
    <w:rsid w:val="00E836BA"/>
    <w:rsid w:val="00E841D6"/>
    <w:rsid w:val="00E8485D"/>
    <w:rsid w:val="00E84B63"/>
    <w:rsid w:val="00E85E45"/>
    <w:rsid w:val="00E86B18"/>
    <w:rsid w:val="00E8716E"/>
    <w:rsid w:val="00E90F4B"/>
    <w:rsid w:val="00E90FAB"/>
    <w:rsid w:val="00E93051"/>
    <w:rsid w:val="00E930AC"/>
    <w:rsid w:val="00E9314E"/>
    <w:rsid w:val="00E944A7"/>
    <w:rsid w:val="00E94537"/>
    <w:rsid w:val="00E94945"/>
    <w:rsid w:val="00E94A1F"/>
    <w:rsid w:val="00E94B27"/>
    <w:rsid w:val="00E94B28"/>
    <w:rsid w:val="00E95F1F"/>
    <w:rsid w:val="00E96403"/>
    <w:rsid w:val="00E96BD2"/>
    <w:rsid w:val="00E96BFC"/>
    <w:rsid w:val="00E9762C"/>
    <w:rsid w:val="00EA14B6"/>
    <w:rsid w:val="00EA189D"/>
    <w:rsid w:val="00EA243E"/>
    <w:rsid w:val="00EA3519"/>
    <w:rsid w:val="00EA3BCA"/>
    <w:rsid w:val="00EA4149"/>
    <w:rsid w:val="00EA42E9"/>
    <w:rsid w:val="00EA59C5"/>
    <w:rsid w:val="00EA6334"/>
    <w:rsid w:val="00EA68C7"/>
    <w:rsid w:val="00EA6AD7"/>
    <w:rsid w:val="00EA6C58"/>
    <w:rsid w:val="00EA700C"/>
    <w:rsid w:val="00EA7DDA"/>
    <w:rsid w:val="00EB0043"/>
    <w:rsid w:val="00EB12AE"/>
    <w:rsid w:val="00EB1790"/>
    <w:rsid w:val="00EB1F62"/>
    <w:rsid w:val="00EB2485"/>
    <w:rsid w:val="00EB3C92"/>
    <w:rsid w:val="00EB453D"/>
    <w:rsid w:val="00EB4F9D"/>
    <w:rsid w:val="00EB51D0"/>
    <w:rsid w:val="00EB5701"/>
    <w:rsid w:val="00EB5A97"/>
    <w:rsid w:val="00EB6572"/>
    <w:rsid w:val="00EB755F"/>
    <w:rsid w:val="00EC0747"/>
    <w:rsid w:val="00EC09AE"/>
    <w:rsid w:val="00EC1224"/>
    <w:rsid w:val="00EC192E"/>
    <w:rsid w:val="00EC1D50"/>
    <w:rsid w:val="00EC28D9"/>
    <w:rsid w:val="00EC3DB2"/>
    <w:rsid w:val="00EC3F62"/>
    <w:rsid w:val="00EC4B27"/>
    <w:rsid w:val="00EC521E"/>
    <w:rsid w:val="00EC5EF0"/>
    <w:rsid w:val="00EC60F0"/>
    <w:rsid w:val="00EC63DA"/>
    <w:rsid w:val="00EC6533"/>
    <w:rsid w:val="00EC6A0C"/>
    <w:rsid w:val="00EC6A37"/>
    <w:rsid w:val="00EC6AB9"/>
    <w:rsid w:val="00EC7025"/>
    <w:rsid w:val="00ED0251"/>
    <w:rsid w:val="00ED03DE"/>
    <w:rsid w:val="00ED0FAE"/>
    <w:rsid w:val="00ED1022"/>
    <w:rsid w:val="00ED15C6"/>
    <w:rsid w:val="00ED1C0D"/>
    <w:rsid w:val="00ED2592"/>
    <w:rsid w:val="00ED3629"/>
    <w:rsid w:val="00ED376C"/>
    <w:rsid w:val="00ED398A"/>
    <w:rsid w:val="00ED4B28"/>
    <w:rsid w:val="00ED5452"/>
    <w:rsid w:val="00ED5FD1"/>
    <w:rsid w:val="00ED64C1"/>
    <w:rsid w:val="00ED684C"/>
    <w:rsid w:val="00ED6916"/>
    <w:rsid w:val="00ED7127"/>
    <w:rsid w:val="00ED72D1"/>
    <w:rsid w:val="00EE07CE"/>
    <w:rsid w:val="00EE0EB8"/>
    <w:rsid w:val="00EE1346"/>
    <w:rsid w:val="00EE3C22"/>
    <w:rsid w:val="00EE56D7"/>
    <w:rsid w:val="00EE6958"/>
    <w:rsid w:val="00EE6DE1"/>
    <w:rsid w:val="00EE6E0B"/>
    <w:rsid w:val="00EE767E"/>
    <w:rsid w:val="00EE7DFE"/>
    <w:rsid w:val="00EF1FE6"/>
    <w:rsid w:val="00EF227B"/>
    <w:rsid w:val="00EF23AA"/>
    <w:rsid w:val="00EF32F3"/>
    <w:rsid w:val="00EF3642"/>
    <w:rsid w:val="00EF3999"/>
    <w:rsid w:val="00EF3BF5"/>
    <w:rsid w:val="00EF4B42"/>
    <w:rsid w:val="00EF62C5"/>
    <w:rsid w:val="00EF7816"/>
    <w:rsid w:val="00EF7B83"/>
    <w:rsid w:val="00F00F7B"/>
    <w:rsid w:val="00F02200"/>
    <w:rsid w:val="00F02F94"/>
    <w:rsid w:val="00F037CE"/>
    <w:rsid w:val="00F03B85"/>
    <w:rsid w:val="00F03E79"/>
    <w:rsid w:val="00F045C7"/>
    <w:rsid w:val="00F0492F"/>
    <w:rsid w:val="00F04AE4"/>
    <w:rsid w:val="00F04BF7"/>
    <w:rsid w:val="00F05371"/>
    <w:rsid w:val="00F05509"/>
    <w:rsid w:val="00F05AF3"/>
    <w:rsid w:val="00F0751D"/>
    <w:rsid w:val="00F07839"/>
    <w:rsid w:val="00F07BB5"/>
    <w:rsid w:val="00F07C62"/>
    <w:rsid w:val="00F10E06"/>
    <w:rsid w:val="00F10FDD"/>
    <w:rsid w:val="00F114F6"/>
    <w:rsid w:val="00F11515"/>
    <w:rsid w:val="00F11FF9"/>
    <w:rsid w:val="00F12444"/>
    <w:rsid w:val="00F13010"/>
    <w:rsid w:val="00F1368D"/>
    <w:rsid w:val="00F13CC5"/>
    <w:rsid w:val="00F1631D"/>
    <w:rsid w:val="00F175F0"/>
    <w:rsid w:val="00F20AB3"/>
    <w:rsid w:val="00F20B4B"/>
    <w:rsid w:val="00F21B91"/>
    <w:rsid w:val="00F22A33"/>
    <w:rsid w:val="00F22FDA"/>
    <w:rsid w:val="00F2319C"/>
    <w:rsid w:val="00F2332D"/>
    <w:rsid w:val="00F2333E"/>
    <w:rsid w:val="00F240F2"/>
    <w:rsid w:val="00F246E5"/>
    <w:rsid w:val="00F2485A"/>
    <w:rsid w:val="00F24EF5"/>
    <w:rsid w:val="00F25285"/>
    <w:rsid w:val="00F2536E"/>
    <w:rsid w:val="00F26EA2"/>
    <w:rsid w:val="00F2759A"/>
    <w:rsid w:val="00F277E7"/>
    <w:rsid w:val="00F313EA"/>
    <w:rsid w:val="00F3185F"/>
    <w:rsid w:val="00F31EAF"/>
    <w:rsid w:val="00F322D5"/>
    <w:rsid w:val="00F32497"/>
    <w:rsid w:val="00F33415"/>
    <w:rsid w:val="00F33578"/>
    <w:rsid w:val="00F3372A"/>
    <w:rsid w:val="00F33CBC"/>
    <w:rsid w:val="00F33D20"/>
    <w:rsid w:val="00F350DD"/>
    <w:rsid w:val="00F35C53"/>
    <w:rsid w:val="00F35F2B"/>
    <w:rsid w:val="00F3756D"/>
    <w:rsid w:val="00F37E60"/>
    <w:rsid w:val="00F40100"/>
    <w:rsid w:val="00F40ACE"/>
    <w:rsid w:val="00F439DD"/>
    <w:rsid w:val="00F43B49"/>
    <w:rsid w:val="00F43CF8"/>
    <w:rsid w:val="00F45B48"/>
    <w:rsid w:val="00F460CC"/>
    <w:rsid w:val="00F460DE"/>
    <w:rsid w:val="00F47CC4"/>
    <w:rsid w:val="00F5006A"/>
    <w:rsid w:val="00F503D1"/>
    <w:rsid w:val="00F50E2A"/>
    <w:rsid w:val="00F513BE"/>
    <w:rsid w:val="00F5141E"/>
    <w:rsid w:val="00F51A55"/>
    <w:rsid w:val="00F526D3"/>
    <w:rsid w:val="00F5286C"/>
    <w:rsid w:val="00F52998"/>
    <w:rsid w:val="00F532AE"/>
    <w:rsid w:val="00F532BB"/>
    <w:rsid w:val="00F536E3"/>
    <w:rsid w:val="00F552A7"/>
    <w:rsid w:val="00F5542B"/>
    <w:rsid w:val="00F55919"/>
    <w:rsid w:val="00F57272"/>
    <w:rsid w:val="00F61090"/>
    <w:rsid w:val="00F61B47"/>
    <w:rsid w:val="00F61D40"/>
    <w:rsid w:val="00F63F82"/>
    <w:rsid w:val="00F651D3"/>
    <w:rsid w:val="00F6592F"/>
    <w:rsid w:val="00F67808"/>
    <w:rsid w:val="00F678E0"/>
    <w:rsid w:val="00F67A37"/>
    <w:rsid w:val="00F67BE6"/>
    <w:rsid w:val="00F7182A"/>
    <w:rsid w:val="00F735EC"/>
    <w:rsid w:val="00F73E8C"/>
    <w:rsid w:val="00F741FF"/>
    <w:rsid w:val="00F75E17"/>
    <w:rsid w:val="00F75F20"/>
    <w:rsid w:val="00F7617D"/>
    <w:rsid w:val="00F76C46"/>
    <w:rsid w:val="00F76D2C"/>
    <w:rsid w:val="00F774AD"/>
    <w:rsid w:val="00F774B3"/>
    <w:rsid w:val="00F775BE"/>
    <w:rsid w:val="00F817E4"/>
    <w:rsid w:val="00F81DE8"/>
    <w:rsid w:val="00F82D84"/>
    <w:rsid w:val="00F83D1D"/>
    <w:rsid w:val="00F84670"/>
    <w:rsid w:val="00F84895"/>
    <w:rsid w:val="00F84E73"/>
    <w:rsid w:val="00F86D2E"/>
    <w:rsid w:val="00F86E51"/>
    <w:rsid w:val="00F875D8"/>
    <w:rsid w:val="00F87AD6"/>
    <w:rsid w:val="00F87BC3"/>
    <w:rsid w:val="00F905C9"/>
    <w:rsid w:val="00F9070C"/>
    <w:rsid w:val="00F90B41"/>
    <w:rsid w:val="00F911C6"/>
    <w:rsid w:val="00F91AC4"/>
    <w:rsid w:val="00F92CC9"/>
    <w:rsid w:val="00F93488"/>
    <w:rsid w:val="00F93A78"/>
    <w:rsid w:val="00F93BB0"/>
    <w:rsid w:val="00F9441D"/>
    <w:rsid w:val="00F947C1"/>
    <w:rsid w:val="00F94D6A"/>
    <w:rsid w:val="00F94FE3"/>
    <w:rsid w:val="00F96967"/>
    <w:rsid w:val="00F96BBF"/>
    <w:rsid w:val="00F973F7"/>
    <w:rsid w:val="00F9774D"/>
    <w:rsid w:val="00F97B20"/>
    <w:rsid w:val="00F97D7C"/>
    <w:rsid w:val="00FA1328"/>
    <w:rsid w:val="00FA2860"/>
    <w:rsid w:val="00FA29E1"/>
    <w:rsid w:val="00FA2F2C"/>
    <w:rsid w:val="00FA36D2"/>
    <w:rsid w:val="00FA3764"/>
    <w:rsid w:val="00FA3EBC"/>
    <w:rsid w:val="00FA731D"/>
    <w:rsid w:val="00FA73D9"/>
    <w:rsid w:val="00FA7C92"/>
    <w:rsid w:val="00FB035E"/>
    <w:rsid w:val="00FB15FD"/>
    <w:rsid w:val="00FB1AA3"/>
    <w:rsid w:val="00FB1EB7"/>
    <w:rsid w:val="00FB2ACA"/>
    <w:rsid w:val="00FB38DF"/>
    <w:rsid w:val="00FB38F5"/>
    <w:rsid w:val="00FB4008"/>
    <w:rsid w:val="00FB4347"/>
    <w:rsid w:val="00FB4EAB"/>
    <w:rsid w:val="00FB5C1E"/>
    <w:rsid w:val="00FB6072"/>
    <w:rsid w:val="00FB6366"/>
    <w:rsid w:val="00FB6BD6"/>
    <w:rsid w:val="00FB7771"/>
    <w:rsid w:val="00FB7B99"/>
    <w:rsid w:val="00FB7D17"/>
    <w:rsid w:val="00FC1627"/>
    <w:rsid w:val="00FC16B4"/>
    <w:rsid w:val="00FC20BB"/>
    <w:rsid w:val="00FC2336"/>
    <w:rsid w:val="00FC2985"/>
    <w:rsid w:val="00FC3094"/>
    <w:rsid w:val="00FC341F"/>
    <w:rsid w:val="00FC3496"/>
    <w:rsid w:val="00FC451C"/>
    <w:rsid w:val="00FC497A"/>
    <w:rsid w:val="00FC50AC"/>
    <w:rsid w:val="00FC54DB"/>
    <w:rsid w:val="00FC5793"/>
    <w:rsid w:val="00FC585B"/>
    <w:rsid w:val="00FC5C9A"/>
    <w:rsid w:val="00FC5D98"/>
    <w:rsid w:val="00FC5E46"/>
    <w:rsid w:val="00FC7087"/>
    <w:rsid w:val="00FC7C31"/>
    <w:rsid w:val="00FD0BC1"/>
    <w:rsid w:val="00FD103A"/>
    <w:rsid w:val="00FD265F"/>
    <w:rsid w:val="00FD2A28"/>
    <w:rsid w:val="00FD3454"/>
    <w:rsid w:val="00FD3628"/>
    <w:rsid w:val="00FD4058"/>
    <w:rsid w:val="00FD46B3"/>
    <w:rsid w:val="00FD4E60"/>
    <w:rsid w:val="00FD59AD"/>
    <w:rsid w:val="00FD6A95"/>
    <w:rsid w:val="00FD7171"/>
    <w:rsid w:val="00FD71AD"/>
    <w:rsid w:val="00FD7AB9"/>
    <w:rsid w:val="00FD7C20"/>
    <w:rsid w:val="00FD7D05"/>
    <w:rsid w:val="00FD7D84"/>
    <w:rsid w:val="00FE00B7"/>
    <w:rsid w:val="00FE021D"/>
    <w:rsid w:val="00FE0635"/>
    <w:rsid w:val="00FE0FD1"/>
    <w:rsid w:val="00FE152A"/>
    <w:rsid w:val="00FE1A47"/>
    <w:rsid w:val="00FE2073"/>
    <w:rsid w:val="00FE2331"/>
    <w:rsid w:val="00FE2B1E"/>
    <w:rsid w:val="00FE3707"/>
    <w:rsid w:val="00FE42FC"/>
    <w:rsid w:val="00FE4495"/>
    <w:rsid w:val="00FE47CD"/>
    <w:rsid w:val="00FE4BE1"/>
    <w:rsid w:val="00FE4D74"/>
    <w:rsid w:val="00FE4FD0"/>
    <w:rsid w:val="00FE5D8A"/>
    <w:rsid w:val="00FE6809"/>
    <w:rsid w:val="00FE6C6A"/>
    <w:rsid w:val="00FE72E8"/>
    <w:rsid w:val="00FF0505"/>
    <w:rsid w:val="00FF0A74"/>
    <w:rsid w:val="00FF0FCF"/>
    <w:rsid w:val="00FF1126"/>
    <w:rsid w:val="00FF3831"/>
    <w:rsid w:val="00FF3D5E"/>
    <w:rsid w:val="00FF3ECD"/>
    <w:rsid w:val="00FF571B"/>
    <w:rsid w:val="00FF6AF0"/>
    <w:rsid w:val="00FF7175"/>
    <w:rsid w:val="00FF7707"/>
    <w:rsid w:val="00FF7CD3"/>
    <w:rsid w:val="00FF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>
      <o:colormenu v:ext="edit" fillcolor="white" strokecolor="whit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30E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15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E4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8F179-5E5C-446B-8DFE-F9EBC899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فرمهای دوره های تخصصی - خام- جدید94.dotx</Template>
  <TotalTime>58</TotalTime>
  <Pages>6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توضيحات</vt:lpstr>
    </vt:vector>
  </TitlesOfParts>
  <Company>Helal</Company>
  <LinksUpToDate>false</LinksUpToDate>
  <CharactersWithSpaces>10970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توضيحات</dc:title>
  <dc:creator>uzamaniehh</dc:creator>
  <cp:lastModifiedBy>uzamaniehh</cp:lastModifiedBy>
  <cp:revision>1</cp:revision>
  <cp:lastPrinted>2014-10-29T00:57:00Z</cp:lastPrinted>
  <dcterms:created xsi:type="dcterms:W3CDTF">2015-05-13T06:11:00Z</dcterms:created>
  <dcterms:modified xsi:type="dcterms:W3CDTF">2015-05-13T07:09:00Z</dcterms:modified>
</cp:coreProperties>
</file>